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C94FEAB" w14:textId="77777777" w:rsidR="00690BEA" w:rsidRDefault="00690BEA" w:rsidP="00D4383A">
      <w:pPr>
        <w:widowControl w:val="0"/>
        <w:tabs>
          <w:tab w:val="left" w:pos="390"/>
        </w:tabs>
        <w:autoSpaceDE w:val="0"/>
        <w:autoSpaceDN w:val="0"/>
        <w:adjustRightInd w:val="0"/>
        <w:rPr>
          <w:lang w:val="nl-NL"/>
        </w:rPr>
      </w:pPr>
    </w:p>
    <w:p w14:paraId="3AFAC2BC" w14:textId="77777777" w:rsidR="00690BEA" w:rsidRDefault="00690BEA">
      <w:pPr>
        <w:rPr>
          <w:lang w:val="nl-NL"/>
        </w:rPr>
      </w:pPr>
    </w:p>
    <w:p w14:paraId="410D6D41" w14:textId="77777777" w:rsidR="00690BEA" w:rsidRDefault="00690BEA" w:rsidP="00D4383A">
      <w:pPr>
        <w:widowControl w:val="0"/>
        <w:tabs>
          <w:tab w:val="left" w:pos="390"/>
        </w:tabs>
        <w:autoSpaceDE w:val="0"/>
        <w:autoSpaceDN w:val="0"/>
        <w:adjustRightInd w:val="0"/>
        <w:rPr>
          <w:lang w:val="nl-NL"/>
        </w:rPr>
      </w:pPr>
    </w:p>
    <w:p w14:paraId="3B2530FA" w14:textId="77777777" w:rsidR="00690BEA" w:rsidRDefault="00690BEA">
      <w:pPr>
        <w:rPr>
          <w:lang w:val="nl-NL"/>
        </w:rPr>
      </w:pPr>
    </w:p>
    <w:p w14:paraId="1CD4C2E9" w14:textId="77777777" w:rsidR="00690BEA" w:rsidRDefault="00690BEA" w:rsidP="00D4383A">
      <w:pPr>
        <w:widowControl w:val="0"/>
        <w:tabs>
          <w:tab w:val="left" w:pos="390"/>
        </w:tabs>
        <w:autoSpaceDE w:val="0"/>
        <w:autoSpaceDN w:val="0"/>
        <w:adjustRightInd w:val="0"/>
        <w:rPr>
          <w:lang w:val="nl-NL"/>
        </w:rPr>
      </w:pPr>
    </w:p>
    <w:p w14:paraId="29462130" w14:textId="77777777" w:rsidR="00690BEA" w:rsidRDefault="00C21E0A">
      <w:pPr>
        <w:rPr>
          <w:lang w:val="nl-NL"/>
        </w:rPr>
      </w:pPr>
      <w:r>
        <w:rPr>
          <w:noProof/>
          <w:lang w:val="nl-NL" w:eastAsia="zh-CN"/>
        </w:rPr>
        <mc:AlternateContent>
          <mc:Choice Requires="wps">
            <w:drawing>
              <wp:anchor distT="0" distB="0" distL="114300" distR="114300" simplePos="0" relativeHeight="251658240" behindDoc="0" locked="0" layoutInCell="1" allowOverlap="1" wp14:anchorId="7CDF5E74" wp14:editId="203777B6">
                <wp:simplePos x="0" y="0"/>
                <wp:positionH relativeFrom="column">
                  <wp:posOffset>-453390</wp:posOffset>
                </wp:positionH>
                <wp:positionV relativeFrom="paragraph">
                  <wp:posOffset>1908810</wp:posOffset>
                </wp:positionV>
                <wp:extent cx="6257290" cy="5218430"/>
                <wp:effectExtent l="0" t="0" r="0" b="1270"/>
                <wp:wrapSquare wrapText="bothSides"/>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57290" cy="521843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tbl>
                            <w:tblPr>
                              <w:tblOverlap w:val="never"/>
                              <w:tblW w:w="0" w:type="auto"/>
                              <w:tblLook w:val="0000" w:firstRow="0" w:lastRow="0" w:firstColumn="0" w:lastColumn="0" w:noHBand="0" w:noVBand="0"/>
                            </w:tblPr>
                            <w:tblGrid>
                              <w:gridCol w:w="9581"/>
                            </w:tblGrid>
                            <w:tr w:rsidR="00755903" w:rsidRPr="00CA67F4" w14:paraId="388D43E1" w14:textId="77777777" w:rsidTr="00536D12">
                              <w:tc>
                                <w:tcPr>
                                  <w:tcW w:w="9648" w:type="dxa"/>
                                </w:tcPr>
                                <w:p w14:paraId="62141C44" w14:textId="77777777" w:rsidR="00755903" w:rsidRPr="00545163" w:rsidRDefault="00755903" w:rsidP="0090562F">
                                  <w:pPr>
                                    <w:pStyle w:val="Grotekop22"/>
                                    <w:suppressOverlap/>
                                    <w:rPr>
                                      <w:rFonts w:ascii="Calibri" w:hAnsi="Calibri"/>
                                      <w:sz w:val="36"/>
                                      <w:szCs w:val="36"/>
                                    </w:rPr>
                                  </w:pPr>
                                </w:p>
                              </w:tc>
                            </w:tr>
                            <w:tr w:rsidR="00755903" w:rsidRPr="00CA67F4" w14:paraId="13A39F8D" w14:textId="77777777" w:rsidTr="00536D12">
                              <w:tc>
                                <w:tcPr>
                                  <w:tcW w:w="9648" w:type="dxa"/>
                                </w:tcPr>
                                <w:p w14:paraId="1E71ED26" w14:textId="77777777" w:rsidR="00755903" w:rsidRPr="0096185B" w:rsidRDefault="00755903" w:rsidP="002310DF">
                                  <w:pPr>
                                    <w:pStyle w:val="Grotekop22"/>
                                    <w:suppressOverlap/>
                                    <w:rPr>
                                      <w:rFonts w:ascii="Calibri" w:hAnsi="Calibri"/>
                                      <w:bCs w:val="0"/>
                                      <w:color w:val="1F497D"/>
                                      <w:sz w:val="22"/>
                                    </w:rPr>
                                  </w:pPr>
                                </w:p>
                              </w:tc>
                            </w:tr>
                          </w:tbl>
                          <w:p w14:paraId="072CA869" w14:textId="77777777" w:rsidR="00755903" w:rsidRPr="00D33D17" w:rsidRDefault="00755903" w:rsidP="001F78EA">
                            <w:pPr>
                              <w:ind w:left="142"/>
                              <w:rPr>
                                <w:lang w:val="nl-NL"/>
                              </w:rPr>
                            </w:pPr>
                          </w:p>
                          <w:p w14:paraId="574582DC" w14:textId="77777777" w:rsidR="00755903" w:rsidRPr="007E00E4" w:rsidRDefault="00755903" w:rsidP="00755903">
                            <w:pPr>
                              <w:ind w:left="1080" w:hanging="360"/>
                              <w:jc w:val="center"/>
                              <w:rPr>
                                <w:rFonts w:ascii="Minion" w:hAnsi="Minion"/>
                                <w:smallCaps/>
                                <w:sz w:val="40"/>
                                <w:szCs w:val="36"/>
                              </w:rPr>
                            </w:pPr>
                            <w:r w:rsidRPr="007E00E4">
                              <w:rPr>
                                <w:rFonts w:ascii="Minion" w:hAnsi="Minion"/>
                                <w:smallCaps/>
                                <w:sz w:val="40"/>
                                <w:szCs w:val="36"/>
                              </w:rPr>
                              <w:t>Basic Teaching Qualification</w:t>
                            </w:r>
                          </w:p>
                          <w:p w14:paraId="20BA0D09" w14:textId="77777777" w:rsidR="00755903" w:rsidRPr="007E00E4" w:rsidRDefault="00755903" w:rsidP="00755903">
                            <w:pPr>
                              <w:ind w:left="1080" w:hanging="360"/>
                              <w:jc w:val="center"/>
                              <w:rPr>
                                <w:rFonts w:ascii="Minion" w:hAnsi="Minion"/>
                                <w:b/>
                                <w:sz w:val="40"/>
                                <w:szCs w:val="40"/>
                              </w:rPr>
                            </w:pPr>
                          </w:p>
                          <w:p w14:paraId="1C92E751" w14:textId="77777777" w:rsidR="00755903" w:rsidRPr="007E00E4" w:rsidRDefault="00755903" w:rsidP="00755903">
                            <w:pPr>
                              <w:ind w:left="1080" w:hanging="360"/>
                              <w:jc w:val="center"/>
                              <w:rPr>
                                <w:rFonts w:ascii="Minion" w:hAnsi="Minion"/>
                                <w:b/>
                                <w:sz w:val="40"/>
                                <w:szCs w:val="40"/>
                              </w:rPr>
                            </w:pPr>
                            <w:r w:rsidRPr="007E00E4">
                              <w:rPr>
                                <w:rFonts w:ascii="Minion" w:hAnsi="Minion"/>
                                <w:b/>
                                <w:sz w:val="40"/>
                                <w:szCs w:val="40"/>
                              </w:rPr>
                              <w:t>Application File</w:t>
                            </w:r>
                          </w:p>
                          <w:p w14:paraId="4AC0C81F" w14:textId="77777777" w:rsidR="00755903" w:rsidRPr="007E00E4" w:rsidRDefault="00D26883" w:rsidP="00755903">
                            <w:pPr>
                              <w:ind w:left="1080" w:hanging="360"/>
                              <w:jc w:val="center"/>
                              <w:rPr>
                                <w:rFonts w:ascii="Minion" w:hAnsi="Minion"/>
                                <w:b/>
                                <w:sz w:val="40"/>
                                <w:szCs w:val="40"/>
                              </w:rPr>
                            </w:pPr>
                            <w:r w:rsidRPr="007E00E4">
                              <w:rPr>
                                <w:rFonts w:ascii="Minion" w:hAnsi="Minion"/>
                                <w:b/>
                                <w:sz w:val="40"/>
                                <w:szCs w:val="40"/>
                              </w:rPr>
                              <w:t xml:space="preserve">Starting </w:t>
                            </w:r>
                            <w:r w:rsidR="00755903" w:rsidRPr="007E00E4">
                              <w:rPr>
                                <w:rFonts w:ascii="Minion" w:hAnsi="Minion"/>
                                <w:b/>
                                <w:sz w:val="40"/>
                                <w:szCs w:val="40"/>
                              </w:rPr>
                              <w:t>Teacher</w:t>
                            </w:r>
                          </w:p>
                          <w:p w14:paraId="60CA21DB" w14:textId="77777777" w:rsidR="00755903" w:rsidRPr="007E00E4" w:rsidRDefault="00755903" w:rsidP="00755903">
                            <w:pPr>
                              <w:ind w:left="142"/>
                              <w:rPr>
                                <w:rFonts w:ascii="Minion" w:hAnsi="Minion"/>
                              </w:rPr>
                            </w:pPr>
                          </w:p>
                          <w:p w14:paraId="4581AB2C" w14:textId="77777777" w:rsidR="00755903" w:rsidRPr="007E00E4" w:rsidRDefault="00755903" w:rsidP="00755903">
                            <w:pPr>
                              <w:ind w:left="142"/>
                              <w:rPr>
                                <w:rFonts w:ascii="Minion" w:hAnsi="Minion"/>
                              </w:rPr>
                            </w:pPr>
                          </w:p>
                          <w:p w14:paraId="1A907DF2" w14:textId="77777777" w:rsidR="00755903" w:rsidRPr="007E00E4" w:rsidRDefault="00755903" w:rsidP="00755903">
                            <w:pPr>
                              <w:ind w:left="142"/>
                              <w:rPr>
                                <w:rFonts w:ascii="Minion" w:hAnsi="Minion"/>
                              </w:rPr>
                            </w:pPr>
                          </w:p>
                          <w:p w14:paraId="343C60EA" w14:textId="77777777" w:rsidR="00755903" w:rsidRPr="007E00E4" w:rsidRDefault="00755903" w:rsidP="00755903">
                            <w:pPr>
                              <w:ind w:left="142"/>
                              <w:rPr>
                                <w:rFonts w:ascii="Minion" w:hAnsi="Minion"/>
                              </w:rPr>
                            </w:pPr>
                          </w:p>
                          <w:p w14:paraId="0B5ECD19" w14:textId="77777777" w:rsidR="00755903" w:rsidRPr="007E00E4" w:rsidRDefault="00755903" w:rsidP="00755903">
                            <w:pPr>
                              <w:ind w:left="142"/>
                              <w:rPr>
                                <w:rFonts w:ascii="Minion" w:hAnsi="Minion"/>
                              </w:rPr>
                            </w:pPr>
                          </w:p>
                          <w:p w14:paraId="4EEEF4A0" w14:textId="77777777" w:rsidR="00755903" w:rsidRPr="007E00E4" w:rsidRDefault="00755903" w:rsidP="00755903">
                            <w:pPr>
                              <w:ind w:left="720"/>
                              <w:rPr>
                                <w:rFonts w:ascii="Minion" w:hAnsi="Minion"/>
                                <w:smallCaps/>
                                <w:sz w:val="20"/>
                                <w:szCs w:val="22"/>
                              </w:rPr>
                            </w:pPr>
                          </w:p>
                          <w:p w14:paraId="402B6EF9" w14:textId="77777777" w:rsidR="00755903" w:rsidRPr="007E00E4" w:rsidRDefault="00755903" w:rsidP="00755903">
                            <w:pPr>
                              <w:ind w:left="720"/>
                              <w:rPr>
                                <w:rFonts w:ascii="Minion" w:hAnsi="Minion"/>
                                <w:smallCaps/>
                                <w:sz w:val="20"/>
                                <w:szCs w:val="22"/>
                              </w:rPr>
                            </w:pPr>
                          </w:p>
                          <w:p w14:paraId="5D4D1FEC" w14:textId="77777777" w:rsidR="00755903" w:rsidRPr="007E00E4" w:rsidRDefault="00755903" w:rsidP="00755903">
                            <w:pPr>
                              <w:ind w:left="720"/>
                              <w:rPr>
                                <w:rFonts w:ascii="Minion" w:hAnsi="Minion"/>
                                <w:smallCaps/>
                                <w:sz w:val="20"/>
                                <w:szCs w:val="22"/>
                              </w:rPr>
                            </w:pPr>
                          </w:p>
                          <w:p w14:paraId="72CE75ED" w14:textId="77777777" w:rsidR="00755903" w:rsidRPr="007E00E4" w:rsidRDefault="00755903" w:rsidP="00755903">
                            <w:pPr>
                              <w:ind w:left="720"/>
                              <w:rPr>
                                <w:rFonts w:ascii="Minion" w:hAnsi="Minion"/>
                                <w:smallCaps/>
                                <w:sz w:val="20"/>
                                <w:szCs w:val="22"/>
                              </w:rPr>
                            </w:pPr>
                          </w:p>
                          <w:p w14:paraId="758EF317" w14:textId="77777777" w:rsidR="00755903" w:rsidRPr="007E00E4" w:rsidRDefault="00755903" w:rsidP="00755903">
                            <w:pPr>
                              <w:ind w:left="720"/>
                              <w:rPr>
                                <w:rFonts w:ascii="Minion" w:hAnsi="Minion"/>
                                <w:sz w:val="20"/>
                                <w:szCs w:val="22"/>
                              </w:rPr>
                            </w:pPr>
                            <w:r w:rsidRPr="007E00E4">
                              <w:rPr>
                                <w:rFonts w:ascii="Minion" w:hAnsi="Minion"/>
                                <w:smallCaps/>
                                <w:sz w:val="20"/>
                                <w:szCs w:val="22"/>
                              </w:rPr>
                              <w:t xml:space="preserve">Title, name: </w:t>
                            </w:r>
                            <w:r w:rsidRPr="007E00E4">
                              <w:rPr>
                                <w:rFonts w:ascii="Minion" w:hAnsi="Minion"/>
                                <w:sz w:val="20"/>
                                <w:szCs w:val="22"/>
                              </w:rPr>
                              <w:t xml:space="preserve"> </w:t>
                            </w:r>
                          </w:p>
                          <w:p w14:paraId="0810AC13" w14:textId="77777777" w:rsidR="00755903" w:rsidRPr="007E00E4" w:rsidRDefault="00755903" w:rsidP="00755903">
                            <w:pPr>
                              <w:ind w:left="720"/>
                              <w:rPr>
                                <w:rFonts w:ascii="Minion" w:hAnsi="Minion"/>
                                <w:smallCaps/>
                                <w:sz w:val="20"/>
                                <w:szCs w:val="22"/>
                              </w:rPr>
                            </w:pPr>
                            <w:r w:rsidRPr="007E00E4">
                              <w:rPr>
                                <w:rFonts w:ascii="Minion" w:hAnsi="Minion"/>
                                <w:smallCaps/>
                                <w:sz w:val="20"/>
                                <w:szCs w:val="22"/>
                              </w:rPr>
                              <w:t xml:space="preserve">Position: </w:t>
                            </w:r>
                            <w:r w:rsidRPr="007E00E4">
                              <w:rPr>
                                <w:rFonts w:ascii="Minion" w:hAnsi="Minion"/>
                                <w:sz w:val="20"/>
                                <w:szCs w:val="22"/>
                              </w:rPr>
                              <w:t>PhD student, docent, assistant-professor, associate-professor, full professor</w:t>
                            </w:r>
                          </w:p>
                          <w:p w14:paraId="02A60BFB" w14:textId="77777777" w:rsidR="00755903" w:rsidRPr="007E00E4" w:rsidRDefault="00755903" w:rsidP="00755903">
                            <w:pPr>
                              <w:ind w:left="720"/>
                              <w:rPr>
                                <w:rFonts w:ascii="Minion" w:hAnsi="Minion"/>
                                <w:sz w:val="20"/>
                                <w:szCs w:val="22"/>
                              </w:rPr>
                            </w:pPr>
                            <w:r w:rsidRPr="007E00E4">
                              <w:rPr>
                                <w:rFonts w:ascii="Minion" w:hAnsi="Minion"/>
                                <w:smallCaps/>
                                <w:sz w:val="20"/>
                                <w:szCs w:val="22"/>
                              </w:rPr>
                              <w:t xml:space="preserve">Institute: </w:t>
                            </w:r>
                          </w:p>
                          <w:p w14:paraId="37263CB4" w14:textId="77777777" w:rsidR="00755903" w:rsidRPr="007E00E4" w:rsidRDefault="00755903" w:rsidP="00755903">
                            <w:pPr>
                              <w:ind w:left="720"/>
                              <w:rPr>
                                <w:rFonts w:ascii="Minion" w:hAnsi="Minion"/>
                                <w:sz w:val="22"/>
                                <w:szCs w:val="22"/>
                              </w:rPr>
                            </w:pPr>
                          </w:p>
                          <w:p w14:paraId="50F398CA" w14:textId="77777777" w:rsidR="00755903" w:rsidRPr="007E00E4" w:rsidRDefault="00755903" w:rsidP="00755903">
                            <w:pPr>
                              <w:ind w:left="720"/>
                              <w:rPr>
                                <w:rFonts w:ascii="Minion" w:hAnsi="Minion"/>
                                <w:sz w:val="20"/>
                                <w:szCs w:val="22"/>
                              </w:rPr>
                            </w:pPr>
                            <w:r w:rsidRPr="007E00E4">
                              <w:rPr>
                                <w:rFonts w:ascii="Minion" w:hAnsi="Minion"/>
                                <w:smallCaps/>
                                <w:sz w:val="20"/>
                                <w:szCs w:val="22"/>
                              </w:rPr>
                              <w:t xml:space="preserve">Email: </w:t>
                            </w:r>
                          </w:p>
                          <w:p w14:paraId="2C394E3B" w14:textId="77777777" w:rsidR="00755903" w:rsidRPr="007E00E4" w:rsidRDefault="00755903" w:rsidP="00755903">
                            <w:pPr>
                              <w:ind w:left="720"/>
                              <w:rPr>
                                <w:rFonts w:ascii="Minion" w:hAnsi="Minion"/>
                                <w:sz w:val="22"/>
                                <w:szCs w:val="22"/>
                              </w:rPr>
                            </w:pPr>
                            <w:r w:rsidRPr="007E00E4">
                              <w:rPr>
                                <w:rFonts w:ascii="Minion" w:hAnsi="Minion"/>
                                <w:smallCaps/>
                                <w:sz w:val="20"/>
                                <w:szCs w:val="22"/>
                              </w:rPr>
                              <w:t>Phone number</w:t>
                            </w:r>
                            <w:r w:rsidRPr="007E00E4">
                              <w:rPr>
                                <w:rFonts w:ascii="Minion" w:hAnsi="Minion"/>
                                <w:sz w:val="22"/>
                                <w:szCs w:val="22"/>
                              </w:rPr>
                              <w:t xml:space="preserve">: </w:t>
                            </w:r>
                          </w:p>
                          <w:p w14:paraId="2D7B06E6" w14:textId="77777777" w:rsidR="00755903" w:rsidRPr="007E00E4" w:rsidRDefault="00755903" w:rsidP="00755903">
                            <w:pPr>
                              <w:ind w:left="720"/>
                              <w:rPr>
                                <w:rFonts w:ascii="Minion" w:hAnsi="Minion"/>
                                <w:sz w:val="22"/>
                                <w:szCs w:val="22"/>
                              </w:rPr>
                            </w:pPr>
                          </w:p>
                          <w:p w14:paraId="63C47ABF" w14:textId="3313996A" w:rsidR="00755903" w:rsidRPr="007E00E4" w:rsidRDefault="00755903" w:rsidP="00755903">
                            <w:pPr>
                              <w:ind w:left="720"/>
                              <w:rPr>
                                <w:rFonts w:ascii="Minion" w:hAnsi="Minion"/>
                                <w:sz w:val="20"/>
                                <w:szCs w:val="22"/>
                              </w:rPr>
                            </w:pPr>
                            <w:r w:rsidRPr="007E00E4">
                              <w:rPr>
                                <w:rFonts w:ascii="Minion" w:hAnsi="Minion"/>
                                <w:smallCaps/>
                                <w:sz w:val="20"/>
                                <w:szCs w:val="22"/>
                              </w:rPr>
                              <w:t xml:space="preserve">Supervisor/ </w:t>
                            </w:r>
                            <w:r w:rsidR="001E006E">
                              <w:rPr>
                                <w:rFonts w:ascii="Minion" w:hAnsi="Minion"/>
                                <w:smallCaps/>
                                <w:sz w:val="20"/>
                                <w:szCs w:val="22"/>
                              </w:rPr>
                              <w:t>GROW</w:t>
                            </w:r>
                            <w:r w:rsidRPr="007E00E4">
                              <w:rPr>
                                <w:rFonts w:ascii="Minion" w:hAnsi="Minion"/>
                                <w:smallCaps/>
                                <w:sz w:val="20"/>
                                <w:szCs w:val="22"/>
                              </w:rPr>
                              <w:t xml:space="preserve"> responsible: </w:t>
                            </w:r>
                          </w:p>
                          <w:p w14:paraId="03A5DF63" w14:textId="77777777" w:rsidR="00755903" w:rsidRPr="007E00E4" w:rsidRDefault="00755903" w:rsidP="00755903">
                            <w:pPr>
                              <w:ind w:left="720"/>
                              <w:rPr>
                                <w:rFonts w:ascii="Minion" w:hAnsi="Minion"/>
                                <w:sz w:val="22"/>
                                <w:szCs w:val="22"/>
                              </w:rPr>
                            </w:pPr>
                            <w:r w:rsidRPr="007E00E4">
                              <w:rPr>
                                <w:rFonts w:ascii="Minion" w:hAnsi="Minion"/>
                                <w:smallCaps/>
                                <w:sz w:val="20"/>
                                <w:szCs w:val="22"/>
                              </w:rPr>
                              <w:t>Date:</w:t>
                            </w:r>
                          </w:p>
                          <w:p w14:paraId="0D777EF5" w14:textId="77777777" w:rsidR="00755903" w:rsidRPr="00755903" w:rsidRDefault="00755903" w:rsidP="001F78EA">
                            <w:pPr>
                              <w:ind w:left="720"/>
                              <w:rPr>
                                <w:rFonts w:ascii="Minion" w:hAnsi="Minion"/>
                                <w:smallCaps/>
                                <w:sz w:val="20"/>
                                <w:szCs w:val="22"/>
                                <w:lang w:val="en-US"/>
                              </w:rPr>
                            </w:pPr>
                          </w:p>
                          <w:p w14:paraId="3C4E3400" w14:textId="77777777" w:rsidR="00755903" w:rsidRPr="00755903" w:rsidRDefault="00755903" w:rsidP="001F78EA">
                            <w:pPr>
                              <w:ind w:left="720"/>
                              <w:rPr>
                                <w:rFonts w:ascii="Minion" w:hAnsi="Minion"/>
                                <w:smallCaps/>
                                <w:sz w:val="20"/>
                                <w:szCs w:val="22"/>
                                <w:lang w:val="en-US"/>
                              </w:rPr>
                            </w:pPr>
                          </w:p>
                          <w:p w14:paraId="1F2DCA48" w14:textId="77777777" w:rsidR="00755903" w:rsidRPr="00755903" w:rsidRDefault="00755903" w:rsidP="001F78EA">
                            <w:pPr>
                              <w:ind w:left="720"/>
                              <w:rPr>
                                <w:rFonts w:ascii="Minion" w:hAnsi="Minion"/>
                                <w:smallCaps/>
                                <w:sz w:val="20"/>
                                <w:szCs w:val="22"/>
                                <w:lang w:val="en-US"/>
                              </w:rPr>
                            </w:pPr>
                          </w:p>
                          <w:p w14:paraId="3AB5DD4F" w14:textId="77777777" w:rsidR="00755903" w:rsidRPr="00755903" w:rsidRDefault="00755903" w:rsidP="001F78EA">
                            <w:pPr>
                              <w:ind w:left="720"/>
                              <w:rPr>
                                <w:rFonts w:ascii="Minion" w:hAnsi="Minion"/>
                                <w:smallCaps/>
                                <w:sz w:val="20"/>
                                <w:szCs w:val="22"/>
                                <w:lang w:val="en-US"/>
                              </w:rPr>
                            </w:pPr>
                          </w:p>
                          <w:p w14:paraId="6DF7FF88" w14:textId="77777777" w:rsidR="00755903" w:rsidRPr="00755903" w:rsidRDefault="00755903" w:rsidP="001F78EA">
                            <w:pPr>
                              <w:ind w:left="720"/>
                              <w:rPr>
                                <w:rFonts w:ascii="Minion" w:hAnsi="Minion"/>
                                <w:smallCaps/>
                                <w:sz w:val="20"/>
                                <w:szCs w:val="22"/>
                                <w:lang w:val="en-US"/>
                              </w:rPr>
                            </w:pPr>
                          </w:p>
                          <w:p w14:paraId="5E12EA75" w14:textId="77777777" w:rsidR="00755903" w:rsidRPr="00755903" w:rsidRDefault="00755903" w:rsidP="001F78EA">
                            <w:pPr>
                              <w:ind w:left="720"/>
                              <w:rPr>
                                <w:rFonts w:ascii="Minion" w:hAnsi="Minion"/>
                                <w:smallCaps/>
                                <w:sz w:val="20"/>
                                <w:szCs w:val="22"/>
                                <w:lang w:val="en-US"/>
                              </w:rPr>
                            </w:pPr>
                          </w:p>
                          <w:p w14:paraId="16B973A2" w14:textId="77777777" w:rsidR="00755903" w:rsidRPr="00755903" w:rsidRDefault="00755903" w:rsidP="001F78EA">
                            <w:pPr>
                              <w:ind w:left="720"/>
                              <w:rPr>
                                <w:rFonts w:ascii="Minion" w:hAnsi="Minion"/>
                                <w:smallCaps/>
                                <w:sz w:val="20"/>
                                <w:szCs w:val="22"/>
                                <w:lang w:val="en-US"/>
                              </w:rPr>
                            </w:pPr>
                          </w:p>
                          <w:p w14:paraId="6395BB42" w14:textId="77777777" w:rsidR="00755903" w:rsidRPr="00755903" w:rsidRDefault="00755903" w:rsidP="001F78EA">
                            <w:pPr>
                              <w:ind w:left="720"/>
                              <w:rPr>
                                <w:rFonts w:ascii="Minion" w:hAnsi="Minion"/>
                                <w:smallCaps/>
                                <w:sz w:val="20"/>
                                <w:szCs w:val="22"/>
                                <w:lang w:val="en-US"/>
                              </w:rPr>
                            </w:pPr>
                          </w:p>
                          <w:p w14:paraId="023DAFAB" w14:textId="77777777" w:rsidR="00755903" w:rsidRPr="00755903" w:rsidRDefault="00755903" w:rsidP="001F78EA">
                            <w:pPr>
                              <w:ind w:left="720"/>
                              <w:rPr>
                                <w:rFonts w:ascii="Minion" w:hAnsi="Minion"/>
                                <w:smallCaps/>
                                <w:sz w:val="20"/>
                                <w:szCs w:val="22"/>
                                <w:lang w:val="en-US"/>
                              </w:rPr>
                            </w:pPr>
                          </w:p>
                          <w:p w14:paraId="1388DAB0" w14:textId="77777777" w:rsidR="00755903" w:rsidRPr="00755903" w:rsidRDefault="00755903" w:rsidP="001F78EA">
                            <w:pPr>
                              <w:ind w:left="720"/>
                              <w:rPr>
                                <w:rFonts w:ascii="Minion" w:hAnsi="Minion"/>
                                <w:smallCaps/>
                                <w:sz w:val="20"/>
                                <w:szCs w:val="22"/>
                                <w:lang w:val="en-US"/>
                              </w:rPr>
                            </w:pPr>
                          </w:p>
                          <w:p w14:paraId="043A41D3" w14:textId="77777777" w:rsidR="00755903" w:rsidRPr="00755903" w:rsidRDefault="00755903" w:rsidP="001F78EA">
                            <w:pPr>
                              <w:ind w:left="720"/>
                              <w:rPr>
                                <w:rFonts w:ascii="Minion" w:hAnsi="Minion"/>
                                <w:smallCaps/>
                                <w:sz w:val="20"/>
                                <w:szCs w:val="22"/>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7CDF5E74" id="_x0000_t202" coordsize="21600,21600" o:spt="202" path="m,l,21600r21600,l21600,xe">
                <v:stroke joinstyle="miter"/>
                <v:path gradientshapeok="t" o:connecttype="rect"/>
              </v:shapetype>
              <v:shape id="Text Box 8" o:spid="_x0000_s1026" type="#_x0000_t202" style="position:absolute;margin-left:-35.7pt;margin-top:150.3pt;width:492.7pt;height:410.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" filled="f" stroked="f">
                <v:textbox>
                  <w:txbxContent>
                    <w:tbl>
                      <w:tblPr>
                        <w:tblOverlap w:val="never"/>
                        <w:tblW w:w="0" w:type="auto"/>
                        <w:tblLook w:val="0000" w:firstRow="0" w:lastRow="0" w:firstColumn="0" w:lastColumn="0" w:noHBand="0" w:noVBand="0"/>
                      </w:tblPr>
                      <w:tblGrid>
                        <w:gridCol w:w="9581"/>
                      </w:tblGrid>
                      <w:tr w:rsidR="00755903" w:rsidRPr="00CA67F4" w14:paraId="388D43E1" w14:textId="77777777" w:rsidTr="00536D12">
                        <w:tc>
                          <w:tcPr>
                            <w:tcW w:w="9648" w:type="dxa"/>
                          </w:tcPr>
                          <w:p w14:paraId="62141C44" w14:textId="77777777" w:rsidR="00755903" w:rsidRPr="00545163" w:rsidRDefault="00755903" w:rsidP="0090562F">
                            <w:pPr>
                              <w:pStyle w:val="Grotekop22"/>
                              <w:suppressOverlap/>
                              <w:rPr>
                                <w:rFonts w:ascii="Calibri" w:hAnsi="Calibri"/>
                                <w:sz w:val="36"/>
                                <w:szCs w:val="36"/>
                              </w:rPr>
                            </w:pPr>
                          </w:p>
                        </w:tc>
                      </w:tr>
                      <w:tr w:rsidR="00755903" w:rsidRPr="00CA67F4" w14:paraId="13A39F8D" w14:textId="77777777" w:rsidTr="00536D12">
                        <w:tc>
                          <w:tcPr>
                            <w:tcW w:w="9648" w:type="dxa"/>
                          </w:tcPr>
                          <w:p w14:paraId="1E71ED26" w14:textId="77777777" w:rsidR="00755903" w:rsidRPr="0096185B" w:rsidRDefault="00755903" w:rsidP="002310DF">
                            <w:pPr>
                              <w:pStyle w:val="Grotekop22"/>
                              <w:suppressOverlap/>
                              <w:rPr>
                                <w:rFonts w:ascii="Calibri" w:hAnsi="Calibri"/>
                                <w:bCs w:val="0"/>
                                <w:color w:val="1F497D"/>
                                <w:sz w:val="22"/>
                              </w:rPr>
                            </w:pPr>
                          </w:p>
                        </w:tc>
                      </w:tr>
                    </w:tbl>
                    <w:p w14:paraId="072CA869" w14:textId="77777777" w:rsidR="00755903" w:rsidRPr="00D33D17" w:rsidRDefault="00755903" w:rsidP="001F78EA">
                      <w:pPr>
                        <w:ind w:left="142"/>
                        <w:rPr>
                          <w:lang w:val="nl-NL"/>
                        </w:rPr>
                      </w:pPr>
                    </w:p>
                    <w:p w14:paraId="574582DC" w14:textId="77777777" w:rsidR="00755903" w:rsidRPr="007E00E4" w:rsidRDefault="00755903" w:rsidP="00755903">
                      <w:pPr>
                        <w:ind w:left="1080" w:hanging="360"/>
                        <w:jc w:val="center"/>
                        <w:rPr>
                          <w:rFonts w:ascii="Minion" w:hAnsi="Minion"/>
                          <w:smallCaps/>
                          <w:sz w:val="40"/>
                          <w:szCs w:val="36"/>
                        </w:rPr>
                      </w:pPr>
                      <w:r w:rsidRPr="007E00E4">
                        <w:rPr>
                          <w:rFonts w:ascii="Minion" w:hAnsi="Minion"/>
                          <w:smallCaps/>
                          <w:sz w:val="40"/>
                          <w:szCs w:val="36"/>
                        </w:rPr>
                        <w:t>Basic Teaching Qualification</w:t>
                      </w:r>
                    </w:p>
                    <w:p w14:paraId="20BA0D09" w14:textId="77777777" w:rsidR="00755903" w:rsidRPr="007E00E4" w:rsidRDefault="00755903" w:rsidP="00755903">
                      <w:pPr>
                        <w:ind w:left="1080" w:hanging="360"/>
                        <w:jc w:val="center"/>
                        <w:rPr>
                          <w:rFonts w:ascii="Minion" w:hAnsi="Minion"/>
                          <w:b/>
                          <w:sz w:val="40"/>
                          <w:szCs w:val="40"/>
                        </w:rPr>
                      </w:pPr>
                    </w:p>
                    <w:p w14:paraId="1C92E751" w14:textId="77777777" w:rsidR="00755903" w:rsidRPr="007E00E4" w:rsidRDefault="00755903" w:rsidP="00755903">
                      <w:pPr>
                        <w:ind w:left="1080" w:hanging="360"/>
                        <w:jc w:val="center"/>
                        <w:rPr>
                          <w:rFonts w:ascii="Minion" w:hAnsi="Minion"/>
                          <w:b/>
                          <w:sz w:val="40"/>
                          <w:szCs w:val="40"/>
                        </w:rPr>
                      </w:pPr>
                      <w:r w:rsidRPr="007E00E4">
                        <w:rPr>
                          <w:rFonts w:ascii="Minion" w:hAnsi="Minion"/>
                          <w:b/>
                          <w:sz w:val="40"/>
                          <w:szCs w:val="40"/>
                        </w:rPr>
                        <w:t>Application File</w:t>
                      </w:r>
                    </w:p>
                    <w:p w14:paraId="4AC0C81F" w14:textId="77777777" w:rsidR="00755903" w:rsidRPr="007E00E4" w:rsidRDefault="00D26883" w:rsidP="00755903">
                      <w:pPr>
                        <w:ind w:left="1080" w:hanging="360"/>
                        <w:jc w:val="center"/>
                        <w:rPr>
                          <w:rFonts w:ascii="Minion" w:hAnsi="Minion"/>
                          <w:b/>
                          <w:sz w:val="40"/>
                          <w:szCs w:val="40"/>
                        </w:rPr>
                      </w:pPr>
                      <w:r w:rsidRPr="007E00E4">
                        <w:rPr>
                          <w:rFonts w:ascii="Minion" w:hAnsi="Minion"/>
                          <w:b/>
                          <w:sz w:val="40"/>
                          <w:szCs w:val="40"/>
                        </w:rPr>
                        <w:t xml:space="preserve">Starting </w:t>
                      </w:r>
                      <w:r w:rsidR="00755903" w:rsidRPr="007E00E4">
                        <w:rPr>
                          <w:rFonts w:ascii="Minion" w:hAnsi="Minion"/>
                          <w:b/>
                          <w:sz w:val="40"/>
                          <w:szCs w:val="40"/>
                        </w:rPr>
                        <w:t>Teacher</w:t>
                      </w:r>
                    </w:p>
                    <w:p w14:paraId="60CA21DB" w14:textId="77777777" w:rsidR="00755903" w:rsidRPr="007E00E4" w:rsidRDefault="00755903" w:rsidP="00755903">
                      <w:pPr>
                        <w:ind w:left="142"/>
                        <w:rPr>
                          <w:rFonts w:ascii="Minion" w:hAnsi="Minion"/>
                        </w:rPr>
                      </w:pPr>
                    </w:p>
                    <w:p w14:paraId="4581AB2C" w14:textId="77777777" w:rsidR="00755903" w:rsidRPr="007E00E4" w:rsidRDefault="00755903" w:rsidP="00755903">
                      <w:pPr>
                        <w:ind w:left="142"/>
                        <w:rPr>
                          <w:rFonts w:ascii="Minion" w:hAnsi="Minion"/>
                        </w:rPr>
                      </w:pPr>
                    </w:p>
                    <w:p w14:paraId="1A907DF2" w14:textId="77777777" w:rsidR="00755903" w:rsidRPr="007E00E4" w:rsidRDefault="00755903" w:rsidP="00755903">
                      <w:pPr>
                        <w:ind w:left="142"/>
                        <w:rPr>
                          <w:rFonts w:ascii="Minion" w:hAnsi="Minion"/>
                        </w:rPr>
                      </w:pPr>
                    </w:p>
                    <w:p w14:paraId="343C60EA" w14:textId="77777777" w:rsidR="00755903" w:rsidRPr="007E00E4" w:rsidRDefault="00755903" w:rsidP="00755903">
                      <w:pPr>
                        <w:ind w:left="142"/>
                        <w:rPr>
                          <w:rFonts w:ascii="Minion" w:hAnsi="Minion"/>
                        </w:rPr>
                      </w:pPr>
                    </w:p>
                    <w:p w14:paraId="0B5ECD19" w14:textId="77777777" w:rsidR="00755903" w:rsidRPr="007E00E4" w:rsidRDefault="00755903" w:rsidP="00755903">
                      <w:pPr>
                        <w:ind w:left="142"/>
                        <w:rPr>
                          <w:rFonts w:ascii="Minion" w:hAnsi="Minion"/>
                        </w:rPr>
                      </w:pPr>
                    </w:p>
                    <w:p w14:paraId="4EEEF4A0" w14:textId="77777777" w:rsidR="00755903" w:rsidRPr="007E00E4" w:rsidRDefault="00755903" w:rsidP="00755903">
                      <w:pPr>
                        <w:ind w:left="720"/>
                        <w:rPr>
                          <w:rFonts w:ascii="Minion" w:hAnsi="Minion"/>
                          <w:smallCaps/>
                          <w:sz w:val="20"/>
                          <w:szCs w:val="22"/>
                        </w:rPr>
                      </w:pPr>
                    </w:p>
                    <w:p w14:paraId="402B6EF9" w14:textId="77777777" w:rsidR="00755903" w:rsidRPr="007E00E4" w:rsidRDefault="00755903" w:rsidP="00755903">
                      <w:pPr>
                        <w:ind w:left="720"/>
                        <w:rPr>
                          <w:rFonts w:ascii="Minion" w:hAnsi="Minion"/>
                          <w:smallCaps/>
                          <w:sz w:val="20"/>
                          <w:szCs w:val="22"/>
                        </w:rPr>
                      </w:pPr>
                    </w:p>
                    <w:p w14:paraId="5D4D1FEC" w14:textId="77777777" w:rsidR="00755903" w:rsidRPr="007E00E4" w:rsidRDefault="00755903" w:rsidP="00755903">
                      <w:pPr>
                        <w:ind w:left="720"/>
                        <w:rPr>
                          <w:rFonts w:ascii="Minion" w:hAnsi="Minion"/>
                          <w:smallCaps/>
                          <w:sz w:val="20"/>
                          <w:szCs w:val="22"/>
                        </w:rPr>
                      </w:pPr>
                    </w:p>
                    <w:p w14:paraId="72CE75ED" w14:textId="77777777" w:rsidR="00755903" w:rsidRPr="007E00E4" w:rsidRDefault="00755903" w:rsidP="00755903">
                      <w:pPr>
                        <w:ind w:left="720"/>
                        <w:rPr>
                          <w:rFonts w:ascii="Minion" w:hAnsi="Minion"/>
                          <w:smallCaps/>
                          <w:sz w:val="20"/>
                          <w:szCs w:val="22"/>
                        </w:rPr>
                      </w:pPr>
                    </w:p>
                    <w:p w14:paraId="758EF317" w14:textId="77777777" w:rsidR="00755903" w:rsidRPr="007E00E4" w:rsidRDefault="00755903" w:rsidP="00755903">
                      <w:pPr>
                        <w:ind w:left="720"/>
                        <w:rPr>
                          <w:rFonts w:ascii="Minion" w:hAnsi="Minion"/>
                          <w:sz w:val="20"/>
                          <w:szCs w:val="22"/>
                        </w:rPr>
                      </w:pPr>
                      <w:r w:rsidRPr="007E00E4">
                        <w:rPr>
                          <w:rFonts w:ascii="Minion" w:hAnsi="Minion"/>
                          <w:smallCaps/>
                          <w:sz w:val="20"/>
                          <w:szCs w:val="22"/>
                        </w:rPr>
                        <w:t xml:space="preserve">Title, name: </w:t>
                      </w:r>
                      <w:r w:rsidRPr="007E00E4">
                        <w:rPr>
                          <w:rFonts w:ascii="Minion" w:hAnsi="Minion"/>
                          <w:sz w:val="20"/>
                          <w:szCs w:val="22"/>
                        </w:rPr>
                        <w:t xml:space="preserve"> </w:t>
                      </w:r>
                    </w:p>
                    <w:p w14:paraId="0810AC13" w14:textId="77777777" w:rsidR="00755903" w:rsidRPr="007E00E4" w:rsidRDefault="00755903" w:rsidP="00755903">
                      <w:pPr>
                        <w:ind w:left="720"/>
                        <w:rPr>
                          <w:rFonts w:ascii="Minion" w:hAnsi="Minion"/>
                          <w:smallCaps/>
                          <w:sz w:val="20"/>
                          <w:szCs w:val="22"/>
                        </w:rPr>
                      </w:pPr>
                      <w:r w:rsidRPr="007E00E4">
                        <w:rPr>
                          <w:rFonts w:ascii="Minion" w:hAnsi="Minion"/>
                          <w:smallCaps/>
                          <w:sz w:val="20"/>
                          <w:szCs w:val="22"/>
                        </w:rPr>
                        <w:t xml:space="preserve">Position: </w:t>
                      </w:r>
                      <w:r w:rsidRPr="007E00E4">
                        <w:rPr>
                          <w:rFonts w:ascii="Minion" w:hAnsi="Minion"/>
                          <w:sz w:val="20"/>
                          <w:szCs w:val="22"/>
                        </w:rPr>
                        <w:t>PhD student, docent, assistant-professor, associate-professor, full professor</w:t>
                      </w:r>
                    </w:p>
                    <w:p w14:paraId="02A60BFB" w14:textId="77777777" w:rsidR="00755903" w:rsidRPr="007E00E4" w:rsidRDefault="00755903" w:rsidP="00755903">
                      <w:pPr>
                        <w:ind w:left="720"/>
                        <w:rPr>
                          <w:rFonts w:ascii="Minion" w:hAnsi="Minion"/>
                          <w:sz w:val="20"/>
                          <w:szCs w:val="22"/>
                        </w:rPr>
                      </w:pPr>
                      <w:r w:rsidRPr="007E00E4">
                        <w:rPr>
                          <w:rFonts w:ascii="Minion" w:hAnsi="Minion"/>
                          <w:smallCaps/>
                          <w:sz w:val="20"/>
                          <w:szCs w:val="22"/>
                        </w:rPr>
                        <w:t xml:space="preserve">Institute: </w:t>
                      </w:r>
                    </w:p>
                    <w:p w14:paraId="37263CB4" w14:textId="77777777" w:rsidR="00755903" w:rsidRPr="007E00E4" w:rsidRDefault="00755903" w:rsidP="00755903">
                      <w:pPr>
                        <w:ind w:left="720"/>
                        <w:rPr>
                          <w:rFonts w:ascii="Minion" w:hAnsi="Minion"/>
                          <w:sz w:val="22"/>
                          <w:szCs w:val="22"/>
                        </w:rPr>
                      </w:pPr>
                    </w:p>
                    <w:p w14:paraId="50F398CA" w14:textId="77777777" w:rsidR="00755903" w:rsidRPr="007E00E4" w:rsidRDefault="00755903" w:rsidP="00755903">
                      <w:pPr>
                        <w:ind w:left="720"/>
                        <w:rPr>
                          <w:rFonts w:ascii="Minion" w:hAnsi="Minion"/>
                          <w:sz w:val="20"/>
                          <w:szCs w:val="22"/>
                        </w:rPr>
                      </w:pPr>
                      <w:r w:rsidRPr="007E00E4">
                        <w:rPr>
                          <w:rFonts w:ascii="Minion" w:hAnsi="Minion"/>
                          <w:smallCaps/>
                          <w:sz w:val="20"/>
                          <w:szCs w:val="22"/>
                        </w:rPr>
                        <w:t xml:space="preserve">Email: </w:t>
                      </w:r>
                    </w:p>
                    <w:p w14:paraId="2C394E3B" w14:textId="77777777" w:rsidR="00755903" w:rsidRPr="007E00E4" w:rsidRDefault="00755903" w:rsidP="00755903">
                      <w:pPr>
                        <w:ind w:left="720"/>
                        <w:rPr>
                          <w:rFonts w:ascii="Minion" w:hAnsi="Minion"/>
                          <w:sz w:val="22"/>
                          <w:szCs w:val="22"/>
                        </w:rPr>
                      </w:pPr>
                      <w:r w:rsidRPr="007E00E4">
                        <w:rPr>
                          <w:rFonts w:ascii="Minion" w:hAnsi="Minion"/>
                          <w:smallCaps/>
                          <w:sz w:val="20"/>
                          <w:szCs w:val="22"/>
                        </w:rPr>
                        <w:t>Phone number</w:t>
                      </w:r>
                      <w:r w:rsidRPr="007E00E4">
                        <w:rPr>
                          <w:rFonts w:ascii="Minion" w:hAnsi="Minion"/>
                          <w:sz w:val="22"/>
                          <w:szCs w:val="22"/>
                        </w:rPr>
                        <w:t xml:space="preserve">: </w:t>
                      </w:r>
                    </w:p>
                    <w:p w14:paraId="2D7B06E6" w14:textId="77777777" w:rsidR="00755903" w:rsidRPr="007E00E4" w:rsidRDefault="00755903" w:rsidP="00755903">
                      <w:pPr>
                        <w:ind w:left="720"/>
                        <w:rPr>
                          <w:rFonts w:ascii="Minion" w:hAnsi="Minion"/>
                          <w:sz w:val="22"/>
                          <w:szCs w:val="22"/>
                        </w:rPr>
                      </w:pPr>
                    </w:p>
                    <w:p w14:paraId="63C47ABF" w14:textId="3313996A" w:rsidR="00755903" w:rsidRPr="007E00E4" w:rsidRDefault="00755903" w:rsidP="00755903">
                      <w:pPr>
                        <w:ind w:left="720"/>
                        <w:rPr>
                          <w:rFonts w:ascii="Minion" w:hAnsi="Minion"/>
                          <w:sz w:val="20"/>
                          <w:szCs w:val="22"/>
                        </w:rPr>
                      </w:pPr>
                      <w:r w:rsidRPr="007E00E4">
                        <w:rPr>
                          <w:rFonts w:ascii="Minion" w:hAnsi="Minion"/>
                          <w:smallCaps/>
                          <w:sz w:val="20"/>
                          <w:szCs w:val="22"/>
                        </w:rPr>
                        <w:t xml:space="preserve">Supervisor/ </w:t>
                      </w:r>
                      <w:r w:rsidR="001E006E">
                        <w:rPr>
                          <w:rFonts w:ascii="Minion" w:hAnsi="Minion"/>
                          <w:smallCaps/>
                          <w:sz w:val="20"/>
                          <w:szCs w:val="22"/>
                        </w:rPr>
                        <w:t>GROW</w:t>
                      </w:r>
                      <w:r w:rsidRPr="007E00E4">
                        <w:rPr>
                          <w:rFonts w:ascii="Minion" w:hAnsi="Minion"/>
                          <w:smallCaps/>
                          <w:sz w:val="20"/>
                          <w:szCs w:val="22"/>
                        </w:rPr>
                        <w:t xml:space="preserve"> responsible: </w:t>
                      </w:r>
                    </w:p>
                    <w:p w14:paraId="03A5DF63" w14:textId="77777777" w:rsidR="00755903" w:rsidRPr="007E00E4" w:rsidRDefault="00755903" w:rsidP="00755903">
                      <w:pPr>
                        <w:ind w:left="720"/>
                        <w:rPr>
                          <w:rFonts w:ascii="Minion" w:hAnsi="Minion"/>
                          <w:sz w:val="22"/>
                          <w:szCs w:val="22"/>
                        </w:rPr>
                      </w:pPr>
                      <w:r w:rsidRPr="007E00E4">
                        <w:rPr>
                          <w:rFonts w:ascii="Minion" w:hAnsi="Minion"/>
                          <w:smallCaps/>
                          <w:sz w:val="20"/>
                          <w:szCs w:val="22"/>
                        </w:rPr>
                        <w:t>Date:</w:t>
                      </w:r>
                    </w:p>
                    <w:p w14:paraId="0D777EF5" w14:textId="77777777" w:rsidR="00755903" w:rsidRPr="00755903" w:rsidRDefault="00755903" w:rsidP="001F78EA">
                      <w:pPr>
                        <w:ind w:left="720"/>
                        <w:rPr>
                          <w:rFonts w:ascii="Minion" w:hAnsi="Minion"/>
                          <w:smallCaps/>
                          <w:sz w:val="20"/>
                          <w:szCs w:val="22"/>
                          <w:lang w:val="en-US"/>
                        </w:rPr>
                      </w:pPr>
                    </w:p>
                    <w:p w14:paraId="3C4E3400" w14:textId="77777777" w:rsidR="00755903" w:rsidRPr="00755903" w:rsidRDefault="00755903" w:rsidP="001F78EA">
                      <w:pPr>
                        <w:ind w:left="720"/>
                        <w:rPr>
                          <w:rFonts w:ascii="Minion" w:hAnsi="Minion"/>
                          <w:smallCaps/>
                          <w:sz w:val="20"/>
                          <w:szCs w:val="22"/>
                          <w:lang w:val="en-US"/>
                        </w:rPr>
                      </w:pPr>
                    </w:p>
                    <w:p w14:paraId="1F2DCA48" w14:textId="77777777" w:rsidR="00755903" w:rsidRPr="00755903" w:rsidRDefault="00755903" w:rsidP="001F78EA">
                      <w:pPr>
                        <w:ind w:left="720"/>
                        <w:rPr>
                          <w:rFonts w:ascii="Minion" w:hAnsi="Minion"/>
                          <w:smallCaps/>
                          <w:sz w:val="20"/>
                          <w:szCs w:val="22"/>
                          <w:lang w:val="en-US"/>
                        </w:rPr>
                      </w:pPr>
                    </w:p>
                    <w:p w14:paraId="3AB5DD4F" w14:textId="77777777" w:rsidR="00755903" w:rsidRPr="00755903" w:rsidRDefault="00755903" w:rsidP="001F78EA">
                      <w:pPr>
                        <w:ind w:left="720"/>
                        <w:rPr>
                          <w:rFonts w:ascii="Minion" w:hAnsi="Minion"/>
                          <w:smallCaps/>
                          <w:sz w:val="20"/>
                          <w:szCs w:val="22"/>
                          <w:lang w:val="en-US"/>
                        </w:rPr>
                      </w:pPr>
                    </w:p>
                    <w:p w14:paraId="6DF7FF88" w14:textId="77777777" w:rsidR="00755903" w:rsidRPr="00755903" w:rsidRDefault="00755903" w:rsidP="001F78EA">
                      <w:pPr>
                        <w:ind w:left="720"/>
                        <w:rPr>
                          <w:rFonts w:ascii="Minion" w:hAnsi="Minion"/>
                          <w:smallCaps/>
                          <w:sz w:val="20"/>
                          <w:szCs w:val="22"/>
                          <w:lang w:val="en-US"/>
                        </w:rPr>
                      </w:pPr>
                    </w:p>
                    <w:p w14:paraId="5E12EA75" w14:textId="77777777" w:rsidR="00755903" w:rsidRPr="00755903" w:rsidRDefault="00755903" w:rsidP="001F78EA">
                      <w:pPr>
                        <w:ind w:left="720"/>
                        <w:rPr>
                          <w:rFonts w:ascii="Minion" w:hAnsi="Minion"/>
                          <w:smallCaps/>
                          <w:sz w:val="20"/>
                          <w:szCs w:val="22"/>
                          <w:lang w:val="en-US"/>
                        </w:rPr>
                      </w:pPr>
                    </w:p>
                    <w:p w14:paraId="16B973A2" w14:textId="77777777" w:rsidR="00755903" w:rsidRPr="00755903" w:rsidRDefault="00755903" w:rsidP="001F78EA">
                      <w:pPr>
                        <w:ind w:left="720"/>
                        <w:rPr>
                          <w:rFonts w:ascii="Minion" w:hAnsi="Minion"/>
                          <w:smallCaps/>
                          <w:sz w:val="20"/>
                          <w:szCs w:val="22"/>
                          <w:lang w:val="en-US"/>
                        </w:rPr>
                      </w:pPr>
                    </w:p>
                    <w:p w14:paraId="6395BB42" w14:textId="77777777" w:rsidR="00755903" w:rsidRPr="00755903" w:rsidRDefault="00755903" w:rsidP="001F78EA">
                      <w:pPr>
                        <w:ind w:left="720"/>
                        <w:rPr>
                          <w:rFonts w:ascii="Minion" w:hAnsi="Minion"/>
                          <w:smallCaps/>
                          <w:sz w:val="20"/>
                          <w:szCs w:val="22"/>
                          <w:lang w:val="en-US"/>
                        </w:rPr>
                      </w:pPr>
                    </w:p>
                    <w:p w14:paraId="023DAFAB" w14:textId="77777777" w:rsidR="00755903" w:rsidRPr="00755903" w:rsidRDefault="00755903" w:rsidP="001F78EA">
                      <w:pPr>
                        <w:ind w:left="720"/>
                        <w:rPr>
                          <w:rFonts w:ascii="Minion" w:hAnsi="Minion"/>
                          <w:smallCaps/>
                          <w:sz w:val="20"/>
                          <w:szCs w:val="22"/>
                          <w:lang w:val="en-US"/>
                        </w:rPr>
                      </w:pPr>
                    </w:p>
                    <w:p w14:paraId="1388DAB0" w14:textId="77777777" w:rsidR="00755903" w:rsidRPr="00755903" w:rsidRDefault="00755903" w:rsidP="001F78EA">
                      <w:pPr>
                        <w:ind w:left="720"/>
                        <w:rPr>
                          <w:rFonts w:ascii="Minion" w:hAnsi="Minion"/>
                          <w:smallCaps/>
                          <w:sz w:val="20"/>
                          <w:szCs w:val="22"/>
                          <w:lang w:val="en-US"/>
                        </w:rPr>
                      </w:pPr>
                    </w:p>
                    <w:p w14:paraId="043A41D3" w14:textId="77777777" w:rsidR="00755903" w:rsidRPr="00755903" w:rsidRDefault="00755903" w:rsidP="001F78EA">
                      <w:pPr>
                        <w:ind w:left="720"/>
                        <w:rPr>
                          <w:rFonts w:ascii="Minion" w:hAnsi="Minion"/>
                          <w:smallCaps/>
                          <w:sz w:val="20"/>
                          <w:szCs w:val="22"/>
                          <w:lang w:val="en-US"/>
                        </w:rPr>
                      </w:pPr>
                    </w:p>
                  </w:txbxContent>
                </v:textbox>
                <w10:wrap type="square"/>
              </v:shape>
            </w:pict>
          </mc:Fallback>
        </mc:AlternateContent>
      </w:r>
      <w:r w:rsidR="00690BEA">
        <w:rPr>
          <w:lang w:val="nl-NL"/>
        </w:rPr>
        <w:br w:type="page"/>
      </w:r>
    </w:p>
    <w:p w14:paraId="0273FF4A" w14:textId="77777777" w:rsidR="00755903" w:rsidRDefault="00755903" w:rsidP="00755903">
      <w:pPr>
        <w:ind w:left="720"/>
        <w:rPr>
          <w:rFonts w:ascii="Minion" w:hAnsi="Minion"/>
          <w:smallCaps/>
        </w:rPr>
      </w:pPr>
      <w:r w:rsidRPr="00D26883">
        <w:rPr>
          <w:rFonts w:ascii="Minion" w:hAnsi="Minion"/>
          <w:smallCaps/>
        </w:rPr>
        <w:lastRenderedPageBreak/>
        <w:t>Table of Contents</w:t>
      </w:r>
    </w:p>
    <w:p w14:paraId="37156CFC" w14:textId="77777777" w:rsidR="00ED7D9A" w:rsidRPr="00D26883" w:rsidRDefault="00ED7D9A" w:rsidP="00755903">
      <w:pPr>
        <w:ind w:left="720"/>
        <w:rPr>
          <w:rFonts w:ascii="Minion" w:hAnsi="Minion"/>
          <w:smallCaps/>
        </w:rPr>
      </w:pPr>
    </w:p>
    <w:p w14:paraId="4C02D4BE" w14:textId="77777777" w:rsidR="00755903" w:rsidRPr="00D26883" w:rsidRDefault="00755903" w:rsidP="00755903">
      <w:pPr>
        <w:ind w:left="720" w:hanging="540"/>
        <w:rPr>
          <w:rFonts w:ascii="Minion" w:hAnsi="Minion"/>
        </w:rPr>
      </w:pPr>
      <w:r w:rsidRPr="00D26883">
        <w:rPr>
          <w:rFonts w:ascii="Minion" w:hAnsi="Minion"/>
          <w:vanish/>
        </w:rPr>
        <w:t>.</w:t>
      </w:r>
    </w:p>
    <w:p w14:paraId="23A85BA9" w14:textId="77777777" w:rsidR="00755903" w:rsidRPr="00D26883" w:rsidRDefault="00755903" w:rsidP="00755903">
      <w:pPr>
        <w:numPr>
          <w:ilvl w:val="0"/>
          <w:numId w:val="14"/>
        </w:numPr>
        <w:rPr>
          <w:rFonts w:ascii="Minion" w:hAnsi="Minion"/>
        </w:rPr>
      </w:pPr>
      <w:r w:rsidRPr="00D26883">
        <w:rPr>
          <w:rFonts w:ascii="Minion" w:hAnsi="Minion"/>
          <w:b/>
        </w:rPr>
        <w:t>Teaching resumé</w:t>
      </w:r>
    </w:p>
    <w:p w14:paraId="0CD125AF" w14:textId="77777777" w:rsidR="00755903" w:rsidRPr="00D26883" w:rsidRDefault="00755903" w:rsidP="00755903">
      <w:pPr>
        <w:ind w:left="720"/>
        <w:rPr>
          <w:rFonts w:ascii="Minion" w:hAnsi="Minion"/>
        </w:rPr>
      </w:pPr>
    </w:p>
    <w:p w14:paraId="4E9F6265" w14:textId="77777777" w:rsidR="00755903" w:rsidRPr="00D26883" w:rsidRDefault="00755903" w:rsidP="00755903">
      <w:pPr>
        <w:numPr>
          <w:ilvl w:val="0"/>
          <w:numId w:val="14"/>
        </w:numPr>
        <w:rPr>
          <w:rFonts w:ascii="Minion" w:hAnsi="Minion"/>
        </w:rPr>
      </w:pPr>
      <w:r w:rsidRPr="00D26883">
        <w:rPr>
          <w:rFonts w:ascii="Minion" w:hAnsi="Minion"/>
          <w:b/>
        </w:rPr>
        <w:t>SWOT Analysis and Reflection</w:t>
      </w:r>
      <w:r w:rsidRPr="00D26883">
        <w:rPr>
          <w:rFonts w:ascii="Minion" w:hAnsi="Minion"/>
        </w:rPr>
        <w:t xml:space="preserve"> </w:t>
      </w:r>
    </w:p>
    <w:p w14:paraId="538EA2E5" w14:textId="77777777" w:rsidR="00755903" w:rsidRPr="00D26883" w:rsidRDefault="00755903" w:rsidP="00755903">
      <w:pPr>
        <w:ind w:left="708"/>
        <w:rPr>
          <w:rFonts w:ascii="Minion" w:hAnsi="Minion"/>
        </w:rPr>
      </w:pPr>
    </w:p>
    <w:p w14:paraId="220BFBBE" w14:textId="77777777" w:rsidR="00755903" w:rsidRPr="00D26883" w:rsidRDefault="00E90385" w:rsidP="00755903">
      <w:pPr>
        <w:numPr>
          <w:ilvl w:val="0"/>
          <w:numId w:val="14"/>
        </w:numPr>
        <w:rPr>
          <w:rFonts w:ascii="Minion" w:hAnsi="Minion"/>
        </w:rPr>
      </w:pPr>
      <w:r>
        <w:rPr>
          <w:rFonts w:ascii="Minion" w:hAnsi="Minion"/>
          <w:b/>
        </w:rPr>
        <w:t xml:space="preserve">Student </w:t>
      </w:r>
      <w:r w:rsidR="00755903" w:rsidRPr="00D26883">
        <w:rPr>
          <w:rFonts w:ascii="Minion" w:hAnsi="Minion"/>
          <w:b/>
        </w:rPr>
        <w:t>Evaluation</w:t>
      </w:r>
      <w:r>
        <w:rPr>
          <w:rFonts w:ascii="Minion" w:hAnsi="Minion"/>
          <w:b/>
        </w:rPr>
        <w:t>s</w:t>
      </w:r>
      <w:r w:rsidR="00755903" w:rsidRPr="00D26883">
        <w:rPr>
          <w:rFonts w:ascii="Minion" w:hAnsi="Minion"/>
        </w:rPr>
        <w:t xml:space="preserve"> </w:t>
      </w:r>
    </w:p>
    <w:p w14:paraId="40C5659D" w14:textId="77777777" w:rsidR="00755903" w:rsidRPr="00D26883" w:rsidRDefault="00755903" w:rsidP="00755903">
      <w:pPr>
        <w:ind w:left="720"/>
        <w:rPr>
          <w:rFonts w:ascii="Minion" w:hAnsi="Minion"/>
        </w:rPr>
      </w:pPr>
    </w:p>
    <w:p w14:paraId="6FD81DB6" w14:textId="77777777" w:rsidR="00755903" w:rsidRPr="00D26883" w:rsidRDefault="00755903" w:rsidP="00755903">
      <w:pPr>
        <w:numPr>
          <w:ilvl w:val="0"/>
          <w:numId w:val="14"/>
        </w:numPr>
        <w:rPr>
          <w:rFonts w:ascii="Minion" w:hAnsi="Minion"/>
        </w:rPr>
      </w:pPr>
      <w:r w:rsidRPr="00D26883">
        <w:rPr>
          <w:rFonts w:ascii="Minion" w:hAnsi="Minion"/>
          <w:b/>
        </w:rPr>
        <w:t>Assessment</w:t>
      </w:r>
      <w:r w:rsidRPr="00D26883">
        <w:rPr>
          <w:rFonts w:ascii="Minion" w:hAnsi="Minion"/>
        </w:rPr>
        <w:t xml:space="preserve"> </w:t>
      </w:r>
    </w:p>
    <w:p w14:paraId="50F8BB9D" w14:textId="77777777" w:rsidR="00755903" w:rsidRPr="00D26883" w:rsidRDefault="00755903" w:rsidP="00755903">
      <w:pPr>
        <w:ind w:left="720"/>
        <w:rPr>
          <w:rFonts w:ascii="Minion" w:hAnsi="Minion"/>
        </w:rPr>
      </w:pPr>
    </w:p>
    <w:p w14:paraId="71425079" w14:textId="77777777" w:rsidR="00755903" w:rsidRPr="00D26883" w:rsidRDefault="00755903" w:rsidP="00755903">
      <w:pPr>
        <w:numPr>
          <w:ilvl w:val="0"/>
          <w:numId w:val="14"/>
        </w:numPr>
        <w:rPr>
          <w:rFonts w:ascii="Minion" w:hAnsi="Minion"/>
        </w:rPr>
      </w:pPr>
      <w:r w:rsidRPr="00D26883">
        <w:rPr>
          <w:rFonts w:ascii="Minion" w:hAnsi="Minion"/>
          <w:b/>
        </w:rPr>
        <w:t xml:space="preserve">Recommendation </w:t>
      </w:r>
    </w:p>
    <w:p w14:paraId="18161504" w14:textId="77777777" w:rsidR="00755903" w:rsidRPr="00D26883" w:rsidRDefault="00755903" w:rsidP="00755903">
      <w:pPr>
        <w:ind w:left="708"/>
        <w:rPr>
          <w:rFonts w:ascii="Minion" w:hAnsi="Minion"/>
        </w:rPr>
      </w:pPr>
    </w:p>
    <w:p w14:paraId="2230F307" w14:textId="77777777" w:rsidR="00755903" w:rsidRPr="00D26883" w:rsidRDefault="00755903" w:rsidP="00755903">
      <w:pPr>
        <w:numPr>
          <w:ilvl w:val="0"/>
          <w:numId w:val="14"/>
        </w:numPr>
        <w:rPr>
          <w:rFonts w:ascii="Minion" w:hAnsi="Minion"/>
          <w:b/>
          <w:vanish/>
        </w:rPr>
      </w:pPr>
      <w:r w:rsidRPr="00D26883">
        <w:rPr>
          <w:rFonts w:ascii="Minion" w:hAnsi="Minion"/>
          <w:b/>
        </w:rPr>
        <w:t xml:space="preserve">Appendices </w:t>
      </w:r>
    </w:p>
    <w:p w14:paraId="4AE80C57" w14:textId="77777777" w:rsidR="006E51DA" w:rsidRPr="00D26883" w:rsidRDefault="009307FC" w:rsidP="00D4383A">
      <w:pPr>
        <w:widowControl w:val="0"/>
        <w:tabs>
          <w:tab w:val="left" w:pos="390"/>
        </w:tabs>
        <w:autoSpaceDE w:val="0"/>
        <w:autoSpaceDN w:val="0"/>
        <w:adjustRightInd w:val="0"/>
        <w:rPr>
          <w:rFonts w:ascii="Calibri" w:hAnsi="Calibri" w:cs="Calibri"/>
          <w:b/>
          <w:bCs/>
          <w:lang w:val="nl-NL" w:eastAsia="nl-NL"/>
        </w:rPr>
      </w:pPr>
      <w:r w:rsidRPr="00D26883">
        <w:rPr>
          <w:lang w:val="nl-NL"/>
        </w:rPr>
        <w:br w:type="page"/>
      </w:r>
    </w:p>
    <w:p w14:paraId="432E334E" w14:textId="77777777" w:rsidR="00755903" w:rsidRPr="00B71C66" w:rsidRDefault="00755903" w:rsidP="00B71C66">
      <w:pPr>
        <w:pStyle w:val="ListParagraph"/>
        <w:numPr>
          <w:ilvl w:val="0"/>
          <w:numId w:val="19"/>
        </w:numPr>
        <w:rPr>
          <w:rFonts w:ascii="Minion" w:hAnsi="Minion"/>
          <w:b/>
        </w:rPr>
      </w:pPr>
      <w:r w:rsidRPr="00B71C66">
        <w:rPr>
          <w:rFonts w:ascii="Minion" w:hAnsi="Minion"/>
          <w:b/>
        </w:rPr>
        <w:lastRenderedPageBreak/>
        <w:t>Teaching resumé</w:t>
      </w:r>
    </w:p>
    <w:p w14:paraId="5E731F09" w14:textId="77777777" w:rsidR="00B71C66" w:rsidRPr="00B71C66" w:rsidRDefault="00B71C66" w:rsidP="00B71C66">
      <w:pPr>
        <w:pStyle w:val="ListParagraph"/>
        <w:ind w:left="-207"/>
        <w:rPr>
          <w:rFonts w:ascii="Minion" w:hAnsi="Minion"/>
          <w:b/>
        </w:rPr>
      </w:pPr>
    </w:p>
    <w:p w14:paraId="017A8519" w14:textId="77777777" w:rsidR="00755903" w:rsidRPr="007E00E4" w:rsidRDefault="00755903" w:rsidP="00755903">
      <w:pPr>
        <w:rPr>
          <w:rFonts w:ascii="Minion" w:hAnsi="Minion"/>
        </w:rPr>
      </w:pPr>
    </w:p>
    <w:tbl>
      <w:tblPr>
        <w:tblW w:w="9600" w:type="dxa"/>
        <w:tblInd w:w="93" w:type="dxa"/>
        <w:tblLook w:val="0000" w:firstRow="0" w:lastRow="0" w:firstColumn="0" w:lastColumn="0" w:noHBand="0" w:noVBand="0"/>
      </w:tblPr>
      <w:tblGrid>
        <w:gridCol w:w="1600"/>
        <w:gridCol w:w="1600"/>
        <w:gridCol w:w="1600"/>
        <w:gridCol w:w="1600"/>
        <w:gridCol w:w="1600"/>
        <w:gridCol w:w="1600"/>
      </w:tblGrid>
      <w:tr w:rsidR="00755903" w:rsidRPr="007E00E4" w14:paraId="67CE51C7" w14:textId="77777777" w:rsidTr="00755903">
        <w:trPr>
          <w:trHeight w:val="900"/>
        </w:trPr>
        <w:tc>
          <w:tcPr>
            <w:tcW w:w="1600" w:type="dxa"/>
            <w:tcBorders>
              <w:top w:val="single" w:sz="4" w:space="0" w:color="auto"/>
              <w:left w:val="single" w:sz="4" w:space="0" w:color="auto"/>
              <w:bottom w:val="single" w:sz="4" w:space="0" w:color="auto"/>
              <w:right w:val="single" w:sz="4" w:space="0" w:color="auto"/>
            </w:tcBorders>
          </w:tcPr>
          <w:p w14:paraId="5450C7FA" w14:textId="77777777" w:rsidR="00755903" w:rsidRPr="007E00E4" w:rsidRDefault="00755903" w:rsidP="00755903">
            <w:pPr>
              <w:rPr>
                <w:rFonts w:ascii="Minion" w:eastAsia="SimSun" w:hAnsi="Minion" w:cs="Arial"/>
                <w:b/>
                <w:bCs/>
                <w:lang w:eastAsia="zh-CN"/>
              </w:rPr>
            </w:pPr>
            <w:r w:rsidRPr="007E00E4">
              <w:rPr>
                <w:rFonts w:ascii="Minion" w:eastAsia="SimSun" w:hAnsi="Minion" w:cs="Arial"/>
                <w:b/>
                <w:bCs/>
                <w:sz w:val="22"/>
                <w:szCs w:val="22"/>
                <w:lang w:eastAsia="zh-CN"/>
              </w:rPr>
              <w:t>Course title</w:t>
            </w:r>
          </w:p>
        </w:tc>
        <w:tc>
          <w:tcPr>
            <w:tcW w:w="1600" w:type="dxa"/>
            <w:tcBorders>
              <w:top w:val="single" w:sz="4" w:space="0" w:color="auto"/>
              <w:left w:val="nil"/>
              <w:bottom w:val="single" w:sz="4" w:space="0" w:color="auto"/>
              <w:right w:val="single" w:sz="4" w:space="0" w:color="auto"/>
            </w:tcBorders>
          </w:tcPr>
          <w:p w14:paraId="3A14AEFE" w14:textId="77777777" w:rsidR="00755903" w:rsidRPr="007E00E4" w:rsidRDefault="00EB6063" w:rsidP="00755903">
            <w:pPr>
              <w:jc w:val="center"/>
              <w:rPr>
                <w:rFonts w:ascii="Minion" w:eastAsia="SimSun" w:hAnsi="Minion" w:cs="Arial"/>
                <w:i/>
                <w:iCs/>
                <w:lang w:eastAsia="zh-CN"/>
              </w:rPr>
            </w:pPr>
            <w:r w:rsidRPr="007E00E4">
              <w:rPr>
                <w:rFonts w:ascii="Minion" w:eastAsia="SimSun" w:hAnsi="Minion" w:cs="Arial"/>
                <w:i/>
                <w:iCs/>
                <w:sz w:val="22"/>
                <w:szCs w:val="22"/>
                <w:lang w:eastAsia="zh-CN"/>
              </w:rPr>
              <w:t>Introduction into Sociology</w:t>
            </w:r>
          </w:p>
        </w:tc>
        <w:tc>
          <w:tcPr>
            <w:tcW w:w="1600" w:type="dxa"/>
            <w:tcBorders>
              <w:top w:val="single" w:sz="4" w:space="0" w:color="auto"/>
              <w:left w:val="nil"/>
              <w:bottom w:val="single" w:sz="4" w:space="0" w:color="auto"/>
              <w:right w:val="single" w:sz="4" w:space="0" w:color="auto"/>
            </w:tcBorders>
          </w:tcPr>
          <w:p w14:paraId="468A1E2A" w14:textId="77777777" w:rsidR="00755903" w:rsidRPr="007E00E4" w:rsidRDefault="00EB6063" w:rsidP="00755903">
            <w:pPr>
              <w:jc w:val="center"/>
              <w:rPr>
                <w:rFonts w:ascii="Minion" w:eastAsia="SimSun" w:hAnsi="Minion" w:cs="Arial"/>
                <w:i/>
                <w:iCs/>
                <w:lang w:eastAsia="zh-CN"/>
              </w:rPr>
            </w:pPr>
            <w:r w:rsidRPr="007E00E4">
              <w:rPr>
                <w:rFonts w:ascii="Minion" w:eastAsia="SimSun" w:hAnsi="Minion" w:cs="Arial"/>
                <w:i/>
                <w:iCs/>
                <w:sz w:val="22"/>
                <w:szCs w:val="22"/>
                <w:lang w:eastAsia="zh-CN"/>
              </w:rPr>
              <w:t>Statistics 1</w:t>
            </w:r>
          </w:p>
        </w:tc>
        <w:tc>
          <w:tcPr>
            <w:tcW w:w="1600" w:type="dxa"/>
            <w:tcBorders>
              <w:top w:val="single" w:sz="4" w:space="0" w:color="auto"/>
              <w:left w:val="nil"/>
              <w:bottom w:val="single" w:sz="4" w:space="0" w:color="auto"/>
              <w:right w:val="single" w:sz="4" w:space="0" w:color="auto"/>
            </w:tcBorders>
          </w:tcPr>
          <w:p w14:paraId="3BB40D92" w14:textId="77777777" w:rsidR="00755903" w:rsidRPr="007E00E4" w:rsidRDefault="00755903" w:rsidP="00755903">
            <w:pPr>
              <w:jc w:val="center"/>
              <w:rPr>
                <w:rFonts w:ascii="Minion" w:eastAsia="SimSun" w:hAnsi="Minion" w:cs="Arial"/>
                <w:i/>
                <w:iCs/>
                <w:lang w:eastAsia="zh-CN"/>
              </w:rPr>
            </w:pPr>
            <w:r w:rsidRPr="007E00E4">
              <w:rPr>
                <w:rFonts w:ascii="Minion" w:eastAsia="SimSun" w:hAnsi="Minion" w:cs="Arial"/>
                <w:i/>
                <w:iCs/>
                <w:sz w:val="22"/>
                <w:szCs w:val="22"/>
                <w:lang w:eastAsia="zh-CN"/>
              </w:rPr>
              <w:t>State o</w:t>
            </w:r>
            <w:r w:rsidR="00EB6063" w:rsidRPr="007E00E4">
              <w:rPr>
                <w:rFonts w:ascii="Minion" w:eastAsia="SimSun" w:hAnsi="Minion" w:cs="Arial"/>
                <w:i/>
                <w:iCs/>
                <w:sz w:val="22"/>
                <w:szCs w:val="22"/>
                <w:lang w:eastAsia="zh-CN"/>
              </w:rPr>
              <w:t>f the Art in Political Science</w:t>
            </w:r>
          </w:p>
        </w:tc>
        <w:tc>
          <w:tcPr>
            <w:tcW w:w="1600" w:type="dxa"/>
            <w:tcBorders>
              <w:top w:val="single" w:sz="4" w:space="0" w:color="auto"/>
              <w:left w:val="nil"/>
              <w:bottom w:val="single" w:sz="4" w:space="0" w:color="auto"/>
              <w:right w:val="single" w:sz="4" w:space="0" w:color="auto"/>
            </w:tcBorders>
          </w:tcPr>
          <w:p w14:paraId="05796B7D" w14:textId="77777777" w:rsidR="00755903" w:rsidRPr="007E00E4" w:rsidRDefault="00EB6063" w:rsidP="00755903">
            <w:pPr>
              <w:jc w:val="center"/>
              <w:rPr>
                <w:rFonts w:ascii="Minion" w:eastAsia="SimSun" w:hAnsi="Minion" w:cs="Arial"/>
                <w:i/>
                <w:iCs/>
                <w:lang w:eastAsia="zh-CN"/>
              </w:rPr>
            </w:pPr>
            <w:r w:rsidRPr="007E00E4">
              <w:rPr>
                <w:rFonts w:ascii="Minion" w:eastAsia="SimSun" w:hAnsi="Minion" w:cs="Arial"/>
                <w:i/>
                <w:iCs/>
                <w:sz w:val="22"/>
                <w:szCs w:val="22"/>
                <w:lang w:eastAsia="zh-CN"/>
              </w:rPr>
              <w:t>BA-thesis supervision</w:t>
            </w:r>
            <w:r w:rsidR="00755903" w:rsidRPr="007E00E4">
              <w:rPr>
                <w:rFonts w:ascii="Minion" w:eastAsia="SimSun" w:hAnsi="Minion" w:cs="Arial"/>
                <w:i/>
                <w:iCs/>
                <w:sz w:val="22"/>
                <w:szCs w:val="22"/>
                <w:lang w:eastAsia="zh-CN"/>
              </w:rPr>
              <w:t xml:space="preserve"> </w:t>
            </w:r>
          </w:p>
        </w:tc>
        <w:tc>
          <w:tcPr>
            <w:tcW w:w="1600" w:type="dxa"/>
            <w:tcBorders>
              <w:top w:val="single" w:sz="4" w:space="0" w:color="auto"/>
              <w:left w:val="nil"/>
              <w:bottom w:val="single" w:sz="4" w:space="0" w:color="auto"/>
              <w:right w:val="single" w:sz="4" w:space="0" w:color="auto"/>
            </w:tcBorders>
          </w:tcPr>
          <w:p w14:paraId="1E1D5EE6" w14:textId="77777777" w:rsidR="00755903" w:rsidRPr="007E00E4" w:rsidRDefault="00755903" w:rsidP="00755903">
            <w:pPr>
              <w:rPr>
                <w:rFonts w:ascii="Minion" w:eastAsia="SimSun" w:hAnsi="Minion" w:cs="Arial"/>
                <w:lang w:eastAsia="zh-CN"/>
              </w:rPr>
            </w:pPr>
            <w:r w:rsidRPr="007E00E4">
              <w:rPr>
                <w:rFonts w:ascii="Minion" w:eastAsia="SimSun" w:hAnsi="Minion" w:cs="Arial"/>
                <w:sz w:val="22"/>
                <w:szCs w:val="22"/>
                <w:lang w:eastAsia="zh-CN"/>
              </w:rPr>
              <w:t>…</w:t>
            </w:r>
          </w:p>
        </w:tc>
      </w:tr>
      <w:tr w:rsidR="00755903" w:rsidRPr="007E00E4" w14:paraId="4A1BE3A9" w14:textId="77777777" w:rsidTr="00755903">
        <w:trPr>
          <w:trHeight w:val="600"/>
        </w:trPr>
        <w:tc>
          <w:tcPr>
            <w:tcW w:w="1600" w:type="dxa"/>
            <w:tcBorders>
              <w:top w:val="nil"/>
              <w:left w:val="single" w:sz="4" w:space="0" w:color="auto"/>
              <w:bottom w:val="single" w:sz="4" w:space="0" w:color="auto"/>
              <w:right w:val="single" w:sz="4" w:space="0" w:color="auto"/>
            </w:tcBorders>
          </w:tcPr>
          <w:p w14:paraId="71243048" w14:textId="77777777" w:rsidR="00755903" w:rsidRPr="007E00E4" w:rsidRDefault="00755903" w:rsidP="00755903">
            <w:pPr>
              <w:rPr>
                <w:rFonts w:ascii="Minion" w:eastAsia="SimSun" w:hAnsi="Minion" w:cs="Arial"/>
                <w:b/>
                <w:bCs/>
                <w:lang w:eastAsia="zh-CN"/>
              </w:rPr>
            </w:pPr>
            <w:r w:rsidRPr="007E00E4">
              <w:rPr>
                <w:rFonts w:ascii="Minion" w:eastAsia="SimSun" w:hAnsi="Minion" w:cs="Arial"/>
                <w:b/>
                <w:bCs/>
                <w:sz w:val="22"/>
                <w:szCs w:val="22"/>
                <w:lang w:eastAsia="zh-CN"/>
              </w:rPr>
              <w:t>University</w:t>
            </w:r>
          </w:p>
        </w:tc>
        <w:tc>
          <w:tcPr>
            <w:tcW w:w="1600" w:type="dxa"/>
            <w:tcBorders>
              <w:top w:val="nil"/>
              <w:left w:val="nil"/>
              <w:bottom w:val="single" w:sz="4" w:space="0" w:color="auto"/>
              <w:right w:val="single" w:sz="4" w:space="0" w:color="auto"/>
            </w:tcBorders>
          </w:tcPr>
          <w:p w14:paraId="145D3711" w14:textId="77777777" w:rsidR="00755903" w:rsidRPr="007E00E4" w:rsidRDefault="00755903" w:rsidP="00755903">
            <w:pPr>
              <w:jc w:val="center"/>
              <w:rPr>
                <w:rFonts w:ascii="Minion" w:eastAsia="SimSun" w:hAnsi="Minion" w:cs="Arial"/>
                <w:i/>
                <w:iCs/>
                <w:lang w:eastAsia="zh-CN"/>
              </w:rPr>
            </w:pPr>
            <w:r w:rsidRPr="007E00E4">
              <w:rPr>
                <w:rFonts w:ascii="Minion" w:eastAsia="SimSun" w:hAnsi="Minion" w:cs="Arial"/>
                <w:i/>
                <w:iCs/>
                <w:sz w:val="22"/>
                <w:szCs w:val="22"/>
                <w:lang w:eastAsia="zh-CN"/>
              </w:rPr>
              <w:t>Leiden University</w:t>
            </w:r>
          </w:p>
        </w:tc>
        <w:tc>
          <w:tcPr>
            <w:tcW w:w="1600" w:type="dxa"/>
            <w:tcBorders>
              <w:top w:val="nil"/>
              <w:left w:val="nil"/>
              <w:bottom w:val="single" w:sz="4" w:space="0" w:color="auto"/>
              <w:right w:val="single" w:sz="4" w:space="0" w:color="auto"/>
            </w:tcBorders>
          </w:tcPr>
          <w:p w14:paraId="571632DC" w14:textId="77777777" w:rsidR="00755903" w:rsidRPr="007E00E4" w:rsidRDefault="00755903" w:rsidP="00755903">
            <w:pPr>
              <w:jc w:val="center"/>
              <w:rPr>
                <w:rFonts w:ascii="Minion" w:eastAsia="SimSun" w:hAnsi="Minion" w:cs="Arial"/>
                <w:i/>
                <w:iCs/>
                <w:lang w:eastAsia="zh-CN"/>
              </w:rPr>
            </w:pPr>
            <w:r w:rsidRPr="007E00E4">
              <w:rPr>
                <w:rFonts w:ascii="Minion" w:eastAsia="SimSun" w:hAnsi="Minion" w:cs="Arial"/>
                <w:i/>
                <w:iCs/>
                <w:sz w:val="22"/>
                <w:szCs w:val="22"/>
                <w:lang w:eastAsia="zh-CN"/>
              </w:rPr>
              <w:t>Leiden University</w:t>
            </w:r>
          </w:p>
        </w:tc>
        <w:tc>
          <w:tcPr>
            <w:tcW w:w="1600" w:type="dxa"/>
            <w:tcBorders>
              <w:top w:val="nil"/>
              <w:left w:val="nil"/>
              <w:bottom w:val="single" w:sz="4" w:space="0" w:color="auto"/>
              <w:right w:val="single" w:sz="4" w:space="0" w:color="auto"/>
            </w:tcBorders>
          </w:tcPr>
          <w:p w14:paraId="09A9F7CB" w14:textId="77777777" w:rsidR="00755903" w:rsidRPr="007E00E4" w:rsidRDefault="00755903" w:rsidP="00755903">
            <w:pPr>
              <w:jc w:val="center"/>
              <w:rPr>
                <w:rFonts w:ascii="Minion" w:eastAsia="SimSun" w:hAnsi="Minion" w:cs="Arial"/>
                <w:i/>
                <w:iCs/>
                <w:lang w:eastAsia="zh-CN"/>
              </w:rPr>
            </w:pPr>
            <w:r w:rsidRPr="007E00E4">
              <w:rPr>
                <w:rFonts w:ascii="Minion" w:eastAsia="SimSun" w:hAnsi="Minion" w:cs="Arial"/>
                <w:i/>
                <w:iCs/>
                <w:sz w:val="22"/>
                <w:szCs w:val="22"/>
                <w:lang w:eastAsia="zh-CN"/>
              </w:rPr>
              <w:t>Leiden University</w:t>
            </w:r>
          </w:p>
        </w:tc>
        <w:tc>
          <w:tcPr>
            <w:tcW w:w="1600" w:type="dxa"/>
            <w:tcBorders>
              <w:top w:val="nil"/>
              <w:left w:val="nil"/>
              <w:bottom w:val="single" w:sz="4" w:space="0" w:color="auto"/>
              <w:right w:val="single" w:sz="4" w:space="0" w:color="auto"/>
            </w:tcBorders>
          </w:tcPr>
          <w:p w14:paraId="5893E05D" w14:textId="77777777" w:rsidR="00755903" w:rsidRPr="007E00E4" w:rsidRDefault="00755903" w:rsidP="00755903">
            <w:pPr>
              <w:jc w:val="center"/>
              <w:rPr>
                <w:rFonts w:ascii="Minion" w:eastAsia="SimSun" w:hAnsi="Minion" w:cs="Arial"/>
                <w:i/>
                <w:iCs/>
                <w:lang w:eastAsia="zh-CN"/>
              </w:rPr>
            </w:pPr>
            <w:r w:rsidRPr="007E00E4">
              <w:rPr>
                <w:rFonts w:ascii="Minion" w:eastAsia="SimSun" w:hAnsi="Minion" w:cs="Arial"/>
                <w:i/>
                <w:iCs/>
                <w:sz w:val="22"/>
                <w:szCs w:val="22"/>
                <w:lang w:eastAsia="zh-CN"/>
              </w:rPr>
              <w:t>Leiden University</w:t>
            </w:r>
          </w:p>
        </w:tc>
        <w:tc>
          <w:tcPr>
            <w:tcW w:w="1600" w:type="dxa"/>
            <w:tcBorders>
              <w:top w:val="nil"/>
              <w:left w:val="nil"/>
              <w:bottom w:val="single" w:sz="4" w:space="0" w:color="auto"/>
              <w:right w:val="single" w:sz="4" w:space="0" w:color="auto"/>
            </w:tcBorders>
          </w:tcPr>
          <w:p w14:paraId="3C1343C6" w14:textId="77777777" w:rsidR="00755903" w:rsidRPr="007E00E4" w:rsidRDefault="00755903" w:rsidP="00755903">
            <w:pPr>
              <w:rPr>
                <w:rFonts w:ascii="Minion" w:eastAsia="SimSun" w:hAnsi="Minion" w:cs="Arial"/>
                <w:lang w:eastAsia="zh-CN"/>
              </w:rPr>
            </w:pPr>
            <w:r w:rsidRPr="007E00E4">
              <w:rPr>
                <w:rFonts w:eastAsia="SimSun" w:cs="Cambria"/>
                <w:sz w:val="22"/>
                <w:szCs w:val="22"/>
                <w:lang w:eastAsia="zh-CN"/>
              </w:rPr>
              <w:t> </w:t>
            </w:r>
          </w:p>
        </w:tc>
      </w:tr>
      <w:tr w:rsidR="00755903" w:rsidRPr="007E00E4" w14:paraId="5EC2A361" w14:textId="77777777" w:rsidTr="00755903">
        <w:trPr>
          <w:trHeight w:val="300"/>
        </w:trPr>
        <w:tc>
          <w:tcPr>
            <w:tcW w:w="1600" w:type="dxa"/>
            <w:tcBorders>
              <w:top w:val="nil"/>
              <w:left w:val="single" w:sz="4" w:space="0" w:color="auto"/>
              <w:bottom w:val="single" w:sz="4" w:space="0" w:color="auto"/>
              <w:right w:val="single" w:sz="4" w:space="0" w:color="auto"/>
            </w:tcBorders>
          </w:tcPr>
          <w:p w14:paraId="2AF9B758" w14:textId="77777777" w:rsidR="00755903" w:rsidRPr="007E00E4" w:rsidRDefault="00755903" w:rsidP="00755903">
            <w:pPr>
              <w:rPr>
                <w:rFonts w:ascii="Minion" w:eastAsia="SimSun" w:hAnsi="Minion" w:cs="Arial"/>
                <w:b/>
                <w:bCs/>
                <w:lang w:eastAsia="zh-CN"/>
              </w:rPr>
            </w:pPr>
            <w:r w:rsidRPr="007E00E4">
              <w:rPr>
                <w:rFonts w:ascii="Minion" w:eastAsia="SimSun" w:hAnsi="Minion" w:cs="Arial"/>
                <w:b/>
                <w:bCs/>
                <w:sz w:val="22"/>
                <w:szCs w:val="22"/>
                <w:lang w:eastAsia="zh-CN"/>
              </w:rPr>
              <w:t>Year, semester</w:t>
            </w:r>
          </w:p>
        </w:tc>
        <w:tc>
          <w:tcPr>
            <w:tcW w:w="1600" w:type="dxa"/>
            <w:tcBorders>
              <w:top w:val="nil"/>
              <w:left w:val="nil"/>
              <w:bottom w:val="single" w:sz="4" w:space="0" w:color="auto"/>
              <w:right w:val="single" w:sz="4" w:space="0" w:color="auto"/>
            </w:tcBorders>
          </w:tcPr>
          <w:p w14:paraId="48FB627E" w14:textId="77777777" w:rsidR="00755903" w:rsidRPr="007E00E4" w:rsidRDefault="00755903" w:rsidP="007E00E4">
            <w:pPr>
              <w:jc w:val="center"/>
              <w:rPr>
                <w:rFonts w:ascii="Minion" w:eastAsia="SimSun" w:hAnsi="Minion" w:cs="Arial"/>
                <w:i/>
                <w:iCs/>
                <w:lang w:eastAsia="zh-CN"/>
              </w:rPr>
            </w:pPr>
            <w:r w:rsidRPr="007E00E4">
              <w:rPr>
                <w:rFonts w:ascii="Minion" w:eastAsia="SimSun" w:hAnsi="Minion" w:cs="Arial"/>
                <w:i/>
                <w:iCs/>
                <w:sz w:val="22"/>
                <w:szCs w:val="22"/>
                <w:lang w:eastAsia="zh-CN"/>
              </w:rPr>
              <w:t>1</w:t>
            </w:r>
            <w:r w:rsidR="007E00E4" w:rsidRPr="007E00E4">
              <w:rPr>
                <w:rFonts w:ascii="Minion" w:eastAsia="SimSun" w:hAnsi="Minion" w:cs="Arial"/>
                <w:i/>
                <w:iCs/>
                <w:sz w:val="22"/>
                <w:szCs w:val="22"/>
                <w:lang w:eastAsia="zh-CN"/>
              </w:rPr>
              <w:t>9</w:t>
            </w:r>
            <w:r w:rsidRPr="007E00E4">
              <w:rPr>
                <w:rFonts w:ascii="Minion" w:eastAsia="SimSun" w:hAnsi="Minion" w:cs="Arial"/>
                <w:i/>
                <w:iCs/>
                <w:sz w:val="22"/>
                <w:szCs w:val="22"/>
                <w:lang w:eastAsia="zh-CN"/>
              </w:rPr>
              <w:t>-</w:t>
            </w:r>
            <w:r w:rsidR="007E00E4" w:rsidRPr="007E00E4">
              <w:rPr>
                <w:rFonts w:ascii="Minion" w:eastAsia="SimSun" w:hAnsi="Minion" w:cs="Arial"/>
                <w:i/>
                <w:iCs/>
                <w:sz w:val="22"/>
                <w:szCs w:val="22"/>
                <w:lang w:eastAsia="zh-CN"/>
              </w:rPr>
              <w:t>20</w:t>
            </w:r>
            <w:r w:rsidRPr="007E00E4">
              <w:rPr>
                <w:rFonts w:ascii="Minion" w:eastAsia="SimSun" w:hAnsi="Minion" w:cs="Arial"/>
                <w:i/>
                <w:iCs/>
                <w:sz w:val="22"/>
                <w:szCs w:val="22"/>
                <w:lang w:eastAsia="zh-CN"/>
              </w:rPr>
              <w:t xml:space="preserve">, </w:t>
            </w:r>
            <w:proofErr w:type="spellStart"/>
            <w:r w:rsidRPr="007E00E4">
              <w:rPr>
                <w:rFonts w:ascii="Minion" w:eastAsia="SimSun" w:hAnsi="Minion" w:cs="Arial"/>
                <w:i/>
                <w:iCs/>
                <w:sz w:val="22"/>
                <w:szCs w:val="22"/>
                <w:lang w:eastAsia="zh-CN"/>
              </w:rPr>
              <w:t>sem</w:t>
            </w:r>
            <w:proofErr w:type="spellEnd"/>
            <w:r w:rsidRPr="007E00E4">
              <w:rPr>
                <w:rFonts w:ascii="Minion" w:eastAsia="SimSun" w:hAnsi="Minion" w:cs="Arial"/>
                <w:i/>
                <w:iCs/>
                <w:sz w:val="22"/>
                <w:szCs w:val="22"/>
                <w:lang w:eastAsia="zh-CN"/>
              </w:rPr>
              <w:t xml:space="preserve"> 2</w:t>
            </w:r>
          </w:p>
        </w:tc>
        <w:tc>
          <w:tcPr>
            <w:tcW w:w="1600" w:type="dxa"/>
            <w:tcBorders>
              <w:top w:val="nil"/>
              <w:left w:val="nil"/>
              <w:bottom w:val="single" w:sz="4" w:space="0" w:color="auto"/>
              <w:right w:val="single" w:sz="4" w:space="0" w:color="auto"/>
            </w:tcBorders>
          </w:tcPr>
          <w:p w14:paraId="6EFE461A" w14:textId="77777777" w:rsidR="00755903" w:rsidRPr="007E00E4" w:rsidRDefault="00755903" w:rsidP="007E00E4">
            <w:pPr>
              <w:jc w:val="center"/>
              <w:rPr>
                <w:rFonts w:ascii="Minion" w:eastAsia="SimSun" w:hAnsi="Minion" w:cs="Arial"/>
                <w:i/>
                <w:iCs/>
                <w:lang w:eastAsia="zh-CN"/>
              </w:rPr>
            </w:pPr>
            <w:r w:rsidRPr="007E00E4">
              <w:rPr>
                <w:rFonts w:ascii="Minion" w:eastAsia="SimSun" w:hAnsi="Minion" w:cs="Arial"/>
                <w:i/>
                <w:iCs/>
                <w:sz w:val="22"/>
                <w:szCs w:val="22"/>
                <w:lang w:eastAsia="zh-CN"/>
              </w:rPr>
              <w:t>1</w:t>
            </w:r>
            <w:r w:rsidR="007E00E4" w:rsidRPr="007E00E4">
              <w:rPr>
                <w:rFonts w:ascii="Minion" w:eastAsia="SimSun" w:hAnsi="Minion" w:cs="Arial"/>
                <w:i/>
                <w:iCs/>
                <w:sz w:val="22"/>
                <w:szCs w:val="22"/>
                <w:lang w:eastAsia="zh-CN"/>
              </w:rPr>
              <w:t>9</w:t>
            </w:r>
            <w:r w:rsidRPr="007E00E4">
              <w:rPr>
                <w:rFonts w:ascii="Minion" w:eastAsia="SimSun" w:hAnsi="Minion" w:cs="Arial"/>
                <w:i/>
                <w:iCs/>
                <w:sz w:val="22"/>
                <w:szCs w:val="22"/>
                <w:lang w:eastAsia="zh-CN"/>
              </w:rPr>
              <w:t>-</w:t>
            </w:r>
            <w:r w:rsidR="007E00E4" w:rsidRPr="007E00E4">
              <w:rPr>
                <w:rFonts w:ascii="Minion" w:eastAsia="SimSun" w:hAnsi="Minion" w:cs="Arial"/>
                <w:i/>
                <w:iCs/>
                <w:sz w:val="22"/>
                <w:szCs w:val="22"/>
                <w:lang w:eastAsia="zh-CN"/>
              </w:rPr>
              <w:t>20</w:t>
            </w:r>
            <w:r w:rsidRPr="007E00E4">
              <w:rPr>
                <w:rFonts w:ascii="Minion" w:eastAsia="SimSun" w:hAnsi="Minion" w:cs="Arial"/>
                <w:i/>
                <w:iCs/>
                <w:sz w:val="22"/>
                <w:szCs w:val="22"/>
                <w:lang w:eastAsia="zh-CN"/>
              </w:rPr>
              <w:t xml:space="preserve">, </w:t>
            </w:r>
            <w:proofErr w:type="spellStart"/>
            <w:r w:rsidRPr="007E00E4">
              <w:rPr>
                <w:rFonts w:ascii="Minion" w:eastAsia="SimSun" w:hAnsi="Minion" w:cs="Arial"/>
                <w:i/>
                <w:iCs/>
                <w:sz w:val="22"/>
                <w:szCs w:val="22"/>
                <w:lang w:eastAsia="zh-CN"/>
              </w:rPr>
              <w:t>sem</w:t>
            </w:r>
            <w:proofErr w:type="spellEnd"/>
            <w:r w:rsidRPr="007E00E4">
              <w:rPr>
                <w:rFonts w:ascii="Minion" w:eastAsia="SimSun" w:hAnsi="Minion" w:cs="Arial"/>
                <w:i/>
                <w:iCs/>
                <w:sz w:val="22"/>
                <w:szCs w:val="22"/>
                <w:lang w:eastAsia="zh-CN"/>
              </w:rPr>
              <w:t xml:space="preserve"> 1</w:t>
            </w:r>
          </w:p>
        </w:tc>
        <w:tc>
          <w:tcPr>
            <w:tcW w:w="1600" w:type="dxa"/>
            <w:tcBorders>
              <w:top w:val="nil"/>
              <w:left w:val="nil"/>
              <w:bottom w:val="single" w:sz="4" w:space="0" w:color="auto"/>
              <w:right w:val="single" w:sz="4" w:space="0" w:color="auto"/>
            </w:tcBorders>
          </w:tcPr>
          <w:p w14:paraId="2BD4347B" w14:textId="77777777" w:rsidR="00755903" w:rsidRPr="007E00E4" w:rsidRDefault="00755903" w:rsidP="007E00E4">
            <w:pPr>
              <w:jc w:val="center"/>
              <w:rPr>
                <w:rFonts w:ascii="Minion" w:eastAsia="SimSun" w:hAnsi="Minion" w:cs="Arial"/>
                <w:i/>
                <w:iCs/>
                <w:lang w:eastAsia="zh-CN"/>
              </w:rPr>
            </w:pPr>
            <w:r w:rsidRPr="007E00E4">
              <w:rPr>
                <w:rFonts w:ascii="Minion" w:eastAsia="SimSun" w:hAnsi="Minion" w:cs="Arial"/>
                <w:i/>
                <w:iCs/>
                <w:sz w:val="22"/>
                <w:szCs w:val="22"/>
                <w:lang w:eastAsia="zh-CN"/>
              </w:rPr>
              <w:t>1</w:t>
            </w:r>
            <w:r w:rsidR="007E00E4" w:rsidRPr="007E00E4">
              <w:rPr>
                <w:rFonts w:ascii="Minion" w:eastAsia="SimSun" w:hAnsi="Minion" w:cs="Arial"/>
                <w:i/>
                <w:iCs/>
                <w:sz w:val="22"/>
                <w:szCs w:val="22"/>
                <w:lang w:eastAsia="zh-CN"/>
              </w:rPr>
              <w:t>8</w:t>
            </w:r>
            <w:r w:rsidRPr="007E00E4">
              <w:rPr>
                <w:rFonts w:ascii="Minion" w:eastAsia="SimSun" w:hAnsi="Minion" w:cs="Arial"/>
                <w:i/>
                <w:iCs/>
                <w:sz w:val="22"/>
                <w:szCs w:val="22"/>
                <w:lang w:eastAsia="zh-CN"/>
              </w:rPr>
              <w:t>-1</w:t>
            </w:r>
            <w:r w:rsidR="007E00E4" w:rsidRPr="007E00E4">
              <w:rPr>
                <w:rFonts w:ascii="Minion" w:eastAsia="SimSun" w:hAnsi="Minion" w:cs="Arial"/>
                <w:i/>
                <w:iCs/>
                <w:sz w:val="22"/>
                <w:szCs w:val="22"/>
                <w:lang w:eastAsia="zh-CN"/>
              </w:rPr>
              <w:t>9</w:t>
            </w:r>
            <w:r w:rsidRPr="007E00E4">
              <w:rPr>
                <w:rFonts w:ascii="Minion" w:eastAsia="SimSun" w:hAnsi="Minion" w:cs="Arial"/>
                <w:i/>
                <w:iCs/>
                <w:sz w:val="22"/>
                <w:szCs w:val="22"/>
                <w:lang w:eastAsia="zh-CN"/>
              </w:rPr>
              <w:t xml:space="preserve">, </w:t>
            </w:r>
            <w:proofErr w:type="spellStart"/>
            <w:r w:rsidRPr="007E00E4">
              <w:rPr>
                <w:rFonts w:ascii="Minion" w:eastAsia="SimSun" w:hAnsi="Minion" w:cs="Arial"/>
                <w:i/>
                <w:iCs/>
                <w:sz w:val="22"/>
                <w:szCs w:val="22"/>
                <w:lang w:eastAsia="zh-CN"/>
              </w:rPr>
              <w:t>sem</w:t>
            </w:r>
            <w:proofErr w:type="spellEnd"/>
            <w:r w:rsidRPr="007E00E4">
              <w:rPr>
                <w:rFonts w:ascii="Minion" w:eastAsia="SimSun" w:hAnsi="Minion" w:cs="Arial"/>
                <w:i/>
                <w:iCs/>
                <w:sz w:val="22"/>
                <w:szCs w:val="22"/>
                <w:lang w:eastAsia="zh-CN"/>
              </w:rPr>
              <w:t xml:space="preserve"> 2</w:t>
            </w:r>
          </w:p>
        </w:tc>
        <w:tc>
          <w:tcPr>
            <w:tcW w:w="1600" w:type="dxa"/>
            <w:tcBorders>
              <w:top w:val="nil"/>
              <w:left w:val="nil"/>
              <w:bottom w:val="single" w:sz="4" w:space="0" w:color="auto"/>
              <w:right w:val="single" w:sz="4" w:space="0" w:color="auto"/>
            </w:tcBorders>
          </w:tcPr>
          <w:p w14:paraId="06EE0EDB" w14:textId="77777777" w:rsidR="00755903" w:rsidRPr="007E00E4" w:rsidRDefault="00755903" w:rsidP="007E00E4">
            <w:pPr>
              <w:jc w:val="center"/>
              <w:rPr>
                <w:rFonts w:ascii="Minion" w:eastAsia="SimSun" w:hAnsi="Minion" w:cs="Arial"/>
                <w:i/>
                <w:iCs/>
                <w:lang w:eastAsia="zh-CN"/>
              </w:rPr>
            </w:pPr>
            <w:r w:rsidRPr="007E00E4">
              <w:rPr>
                <w:rFonts w:ascii="Minion" w:eastAsia="SimSun" w:hAnsi="Minion" w:cs="Arial"/>
                <w:i/>
                <w:iCs/>
                <w:sz w:val="22"/>
                <w:szCs w:val="22"/>
                <w:lang w:eastAsia="zh-CN"/>
              </w:rPr>
              <w:t>1</w:t>
            </w:r>
            <w:r w:rsidR="007E00E4" w:rsidRPr="007E00E4">
              <w:rPr>
                <w:rFonts w:ascii="Minion" w:eastAsia="SimSun" w:hAnsi="Minion" w:cs="Arial"/>
                <w:i/>
                <w:iCs/>
                <w:sz w:val="22"/>
                <w:szCs w:val="22"/>
                <w:lang w:eastAsia="zh-CN"/>
              </w:rPr>
              <w:t>8</w:t>
            </w:r>
            <w:r w:rsidRPr="007E00E4">
              <w:rPr>
                <w:rFonts w:ascii="Minion" w:eastAsia="SimSun" w:hAnsi="Minion" w:cs="Arial"/>
                <w:i/>
                <w:iCs/>
                <w:sz w:val="22"/>
                <w:szCs w:val="22"/>
                <w:lang w:eastAsia="zh-CN"/>
              </w:rPr>
              <w:t>-</w:t>
            </w:r>
            <w:r w:rsidR="005201DA" w:rsidRPr="007E00E4">
              <w:rPr>
                <w:rFonts w:ascii="Minion" w:eastAsia="SimSun" w:hAnsi="Minion" w:cs="Arial"/>
                <w:i/>
                <w:iCs/>
                <w:sz w:val="22"/>
                <w:szCs w:val="22"/>
                <w:lang w:eastAsia="zh-CN"/>
              </w:rPr>
              <w:t>1</w:t>
            </w:r>
            <w:r w:rsidR="007E00E4" w:rsidRPr="007E00E4">
              <w:rPr>
                <w:rFonts w:ascii="Minion" w:eastAsia="SimSun" w:hAnsi="Minion" w:cs="Arial"/>
                <w:i/>
                <w:iCs/>
                <w:sz w:val="22"/>
                <w:szCs w:val="22"/>
                <w:lang w:eastAsia="zh-CN"/>
              </w:rPr>
              <w:t>9</w:t>
            </w:r>
            <w:r w:rsidRPr="007E00E4">
              <w:rPr>
                <w:rFonts w:ascii="Minion" w:eastAsia="SimSun" w:hAnsi="Minion" w:cs="Arial"/>
                <w:i/>
                <w:iCs/>
                <w:sz w:val="22"/>
                <w:szCs w:val="22"/>
                <w:lang w:eastAsia="zh-CN"/>
              </w:rPr>
              <w:t xml:space="preserve">, </w:t>
            </w:r>
            <w:proofErr w:type="spellStart"/>
            <w:r w:rsidRPr="007E00E4">
              <w:rPr>
                <w:rFonts w:ascii="Minion" w:eastAsia="SimSun" w:hAnsi="Minion" w:cs="Arial"/>
                <w:i/>
                <w:iCs/>
                <w:sz w:val="22"/>
                <w:szCs w:val="22"/>
                <w:lang w:eastAsia="zh-CN"/>
              </w:rPr>
              <w:t>sem</w:t>
            </w:r>
            <w:proofErr w:type="spellEnd"/>
            <w:r w:rsidRPr="007E00E4">
              <w:rPr>
                <w:rFonts w:ascii="Minion" w:eastAsia="SimSun" w:hAnsi="Minion" w:cs="Arial"/>
                <w:i/>
                <w:iCs/>
                <w:sz w:val="22"/>
                <w:szCs w:val="22"/>
                <w:lang w:eastAsia="zh-CN"/>
              </w:rPr>
              <w:t xml:space="preserve"> 2</w:t>
            </w:r>
          </w:p>
        </w:tc>
        <w:tc>
          <w:tcPr>
            <w:tcW w:w="1600" w:type="dxa"/>
            <w:tcBorders>
              <w:top w:val="nil"/>
              <w:left w:val="nil"/>
              <w:bottom w:val="single" w:sz="4" w:space="0" w:color="auto"/>
              <w:right w:val="single" w:sz="4" w:space="0" w:color="auto"/>
            </w:tcBorders>
          </w:tcPr>
          <w:p w14:paraId="75BC9590" w14:textId="77777777" w:rsidR="00755903" w:rsidRPr="007E00E4" w:rsidRDefault="00755903" w:rsidP="00755903">
            <w:pPr>
              <w:rPr>
                <w:rFonts w:ascii="Minion" w:eastAsia="SimSun" w:hAnsi="Minion" w:cs="Arial"/>
                <w:lang w:eastAsia="zh-CN"/>
              </w:rPr>
            </w:pPr>
            <w:r w:rsidRPr="007E00E4">
              <w:rPr>
                <w:rFonts w:eastAsia="SimSun" w:cs="Cambria"/>
                <w:sz w:val="22"/>
                <w:szCs w:val="22"/>
                <w:lang w:eastAsia="zh-CN"/>
              </w:rPr>
              <w:t> </w:t>
            </w:r>
          </w:p>
        </w:tc>
      </w:tr>
      <w:tr w:rsidR="00755903" w:rsidRPr="007E00E4" w14:paraId="22301600" w14:textId="77777777" w:rsidTr="00755903">
        <w:trPr>
          <w:trHeight w:val="300"/>
        </w:trPr>
        <w:tc>
          <w:tcPr>
            <w:tcW w:w="1600" w:type="dxa"/>
            <w:tcBorders>
              <w:top w:val="nil"/>
              <w:left w:val="single" w:sz="4" w:space="0" w:color="auto"/>
              <w:bottom w:val="single" w:sz="4" w:space="0" w:color="auto"/>
              <w:right w:val="single" w:sz="4" w:space="0" w:color="auto"/>
            </w:tcBorders>
          </w:tcPr>
          <w:p w14:paraId="6C02B9FF" w14:textId="77777777" w:rsidR="00755903" w:rsidRPr="007E00E4" w:rsidRDefault="00755903" w:rsidP="00755903">
            <w:pPr>
              <w:rPr>
                <w:rFonts w:ascii="Minion" w:eastAsia="SimSun" w:hAnsi="Minion" w:cs="Arial"/>
                <w:b/>
                <w:bCs/>
                <w:lang w:eastAsia="zh-CN"/>
              </w:rPr>
            </w:pPr>
            <w:r w:rsidRPr="007E00E4">
              <w:rPr>
                <w:rFonts w:ascii="Minion" w:eastAsia="SimSun" w:hAnsi="Minion" w:cs="Arial"/>
                <w:b/>
                <w:bCs/>
                <w:sz w:val="22"/>
                <w:szCs w:val="22"/>
                <w:lang w:eastAsia="zh-CN"/>
              </w:rPr>
              <w:t>Level</w:t>
            </w:r>
          </w:p>
        </w:tc>
        <w:tc>
          <w:tcPr>
            <w:tcW w:w="1600" w:type="dxa"/>
            <w:tcBorders>
              <w:top w:val="nil"/>
              <w:left w:val="nil"/>
              <w:bottom w:val="single" w:sz="4" w:space="0" w:color="auto"/>
              <w:right w:val="single" w:sz="4" w:space="0" w:color="auto"/>
            </w:tcBorders>
          </w:tcPr>
          <w:p w14:paraId="3FA64BD8" w14:textId="77777777" w:rsidR="00755903" w:rsidRPr="007E00E4" w:rsidRDefault="00755903" w:rsidP="00755903">
            <w:pPr>
              <w:jc w:val="center"/>
              <w:rPr>
                <w:rFonts w:ascii="Minion" w:eastAsia="SimSun" w:hAnsi="Minion" w:cs="Arial"/>
                <w:i/>
                <w:iCs/>
                <w:lang w:eastAsia="zh-CN"/>
              </w:rPr>
            </w:pPr>
            <w:r w:rsidRPr="007E00E4">
              <w:rPr>
                <w:rFonts w:ascii="Minion" w:eastAsia="SimSun" w:hAnsi="Minion" w:cs="Arial"/>
                <w:i/>
                <w:iCs/>
                <w:sz w:val="22"/>
                <w:szCs w:val="22"/>
                <w:lang w:eastAsia="zh-CN"/>
              </w:rPr>
              <w:t>BA</w:t>
            </w:r>
          </w:p>
        </w:tc>
        <w:tc>
          <w:tcPr>
            <w:tcW w:w="1600" w:type="dxa"/>
            <w:tcBorders>
              <w:top w:val="nil"/>
              <w:left w:val="nil"/>
              <w:bottom w:val="single" w:sz="4" w:space="0" w:color="auto"/>
              <w:right w:val="single" w:sz="4" w:space="0" w:color="auto"/>
            </w:tcBorders>
          </w:tcPr>
          <w:p w14:paraId="69B87FFF" w14:textId="77777777" w:rsidR="00755903" w:rsidRPr="007E00E4" w:rsidRDefault="00755903" w:rsidP="00755903">
            <w:pPr>
              <w:jc w:val="center"/>
              <w:rPr>
                <w:rFonts w:ascii="Minion" w:eastAsia="SimSun" w:hAnsi="Minion" w:cs="Arial"/>
                <w:i/>
                <w:iCs/>
                <w:lang w:eastAsia="zh-CN"/>
              </w:rPr>
            </w:pPr>
            <w:r w:rsidRPr="007E00E4">
              <w:rPr>
                <w:rFonts w:ascii="Minion" w:eastAsia="SimSun" w:hAnsi="Minion" w:cs="Arial"/>
                <w:i/>
                <w:iCs/>
                <w:sz w:val="22"/>
                <w:szCs w:val="22"/>
                <w:lang w:eastAsia="zh-CN"/>
              </w:rPr>
              <w:t>BA</w:t>
            </w:r>
          </w:p>
        </w:tc>
        <w:tc>
          <w:tcPr>
            <w:tcW w:w="1600" w:type="dxa"/>
            <w:tcBorders>
              <w:top w:val="nil"/>
              <w:left w:val="nil"/>
              <w:bottom w:val="single" w:sz="4" w:space="0" w:color="auto"/>
              <w:right w:val="single" w:sz="4" w:space="0" w:color="auto"/>
            </w:tcBorders>
          </w:tcPr>
          <w:p w14:paraId="6613545E" w14:textId="77777777" w:rsidR="00755903" w:rsidRPr="007E00E4" w:rsidRDefault="00755903" w:rsidP="00755903">
            <w:pPr>
              <w:jc w:val="center"/>
              <w:rPr>
                <w:rFonts w:ascii="Minion" w:eastAsia="SimSun" w:hAnsi="Minion" w:cs="Arial"/>
                <w:i/>
                <w:iCs/>
                <w:lang w:eastAsia="zh-CN"/>
              </w:rPr>
            </w:pPr>
            <w:r w:rsidRPr="007E00E4">
              <w:rPr>
                <w:rFonts w:ascii="Minion" w:eastAsia="SimSun" w:hAnsi="Minion" w:cs="Arial"/>
                <w:i/>
                <w:iCs/>
                <w:sz w:val="22"/>
                <w:szCs w:val="22"/>
                <w:lang w:eastAsia="zh-CN"/>
              </w:rPr>
              <w:t>MA</w:t>
            </w:r>
          </w:p>
        </w:tc>
        <w:tc>
          <w:tcPr>
            <w:tcW w:w="1600" w:type="dxa"/>
            <w:tcBorders>
              <w:top w:val="nil"/>
              <w:left w:val="nil"/>
              <w:bottom w:val="single" w:sz="4" w:space="0" w:color="auto"/>
              <w:right w:val="single" w:sz="4" w:space="0" w:color="auto"/>
            </w:tcBorders>
          </w:tcPr>
          <w:p w14:paraId="0E988839" w14:textId="77777777" w:rsidR="00755903" w:rsidRPr="007E00E4" w:rsidRDefault="00755903" w:rsidP="00755903">
            <w:pPr>
              <w:jc w:val="center"/>
              <w:rPr>
                <w:rFonts w:ascii="Minion" w:eastAsia="SimSun" w:hAnsi="Minion" w:cs="Arial"/>
                <w:i/>
                <w:iCs/>
                <w:lang w:eastAsia="zh-CN"/>
              </w:rPr>
            </w:pPr>
            <w:r w:rsidRPr="007E00E4">
              <w:rPr>
                <w:rFonts w:ascii="Minion" w:eastAsia="SimSun" w:hAnsi="Minion" w:cs="Arial"/>
                <w:i/>
                <w:iCs/>
                <w:sz w:val="22"/>
                <w:szCs w:val="22"/>
                <w:lang w:eastAsia="zh-CN"/>
              </w:rPr>
              <w:t>BA</w:t>
            </w:r>
          </w:p>
        </w:tc>
        <w:tc>
          <w:tcPr>
            <w:tcW w:w="1600" w:type="dxa"/>
            <w:tcBorders>
              <w:top w:val="nil"/>
              <w:left w:val="nil"/>
              <w:bottom w:val="single" w:sz="4" w:space="0" w:color="auto"/>
              <w:right w:val="single" w:sz="4" w:space="0" w:color="auto"/>
            </w:tcBorders>
          </w:tcPr>
          <w:p w14:paraId="0CAE9FAB" w14:textId="77777777" w:rsidR="00755903" w:rsidRPr="007E00E4" w:rsidRDefault="00755903" w:rsidP="00755903">
            <w:pPr>
              <w:rPr>
                <w:rFonts w:ascii="Minion" w:eastAsia="SimSun" w:hAnsi="Minion" w:cs="Arial"/>
                <w:lang w:eastAsia="zh-CN"/>
              </w:rPr>
            </w:pPr>
            <w:r w:rsidRPr="007E00E4">
              <w:rPr>
                <w:rFonts w:eastAsia="SimSun" w:cs="Cambria"/>
                <w:sz w:val="22"/>
                <w:szCs w:val="22"/>
                <w:lang w:eastAsia="zh-CN"/>
              </w:rPr>
              <w:t> </w:t>
            </w:r>
          </w:p>
        </w:tc>
      </w:tr>
      <w:tr w:rsidR="00755903" w:rsidRPr="007E00E4" w14:paraId="73DDD792" w14:textId="77777777" w:rsidTr="00755903">
        <w:trPr>
          <w:trHeight w:val="300"/>
        </w:trPr>
        <w:tc>
          <w:tcPr>
            <w:tcW w:w="1600" w:type="dxa"/>
            <w:tcBorders>
              <w:top w:val="nil"/>
              <w:left w:val="single" w:sz="4" w:space="0" w:color="auto"/>
              <w:bottom w:val="single" w:sz="4" w:space="0" w:color="auto"/>
              <w:right w:val="single" w:sz="4" w:space="0" w:color="auto"/>
            </w:tcBorders>
          </w:tcPr>
          <w:p w14:paraId="29C8BE4A" w14:textId="77777777" w:rsidR="00755903" w:rsidRPr="007E00E4" w:rsidRDefault="00755903" w:rsidP="00755903">
            <w:pPr>
              <w:rPr>
                <w:rFonts w:ascii="Minion" w:eastAsia="SimSun" w:hAnsi="Minion" w:cs="Arial"/>
                <w:b/>
                <w:bCs/>
                <w:lang w:eastAsia="zh-CN"/>
              </w:rPr>
            </w:pPr>
            <w:r w:rsidRPr="007E00E4">
              <w:rPr>
                <w:rFonts w:ascii="Minion" w:eastAsia="SimSun" w:hAnsi="Minion" w:cs="Arial"/>
                <w:b/>
                <w:bCs/>
                <w:sz w:val="22"/>
                <w:szCs w:val="22"/>
                <w:lang w:eastAsia="zh-CN"/>
              </w:rPr>
              <w:t>Credits</w:t>
            </w:r>
          </w:p>
        </w:tc>
        <w:tc>
          <w:tcPr>
            <w:tcW w:w="1600" w:type="dxa"/>
            <w:tcBorders>
              <w:top w:val="nil"/>
              <w:left w:val="nil"/>
              <w:bottom w:val="single" w:sz="4" w:space="0" w:color="auto"/>
              <w:right w:val="single" w:sz="4" w:space="0" w:color="auto"/>
            </w:tcBorders>
          </w:tcPr>
          <w:p w14:paraId="1538F0E1" w14:textId="77777777" w:rsidR="00755903" w:rsidRPr="007E00E4" w:rsidRDefault="00755903" w:rsidP="00755903">
            <w:pPr>
              <w:jc w:val="center"/>
              <w:rPr>
                <w:rFonts w:ascii="Minion" w:eastAsia="SimSun" w:hAnsi="Minion" w:cs="Arial"/>
                <w:i/>
                <w:iCs/>
                <w:lang w:eastAsia="zh-CN"/>
              </w:rPr>
            </w:pPr>
            <w:r w:rsidRPr="007E00E4">
              <w:rPr>
                <w:rFonts w:ascii="Minion" w:eastAsia="SimSun" w:hAnsi="Minion" w:cs="Arial"/>
                <w:i/>
                <w:iCs/>
                <w:sz w:val="22"/>
                <w:szCs w:val="22"/>
                <w:lang w:eastAsia="zh-CN"/>
              </w:rPr>
              <w:t>5</w:t>
            </w:r>
          </w:p>
        </w:tc>
        <w:tc>
          <w:tcPr>
            <w:tcW w:w="1600" w:type="dxa"/>
            <w:tcBorders>
              <w:top w:val="nil"/>
              <w:left w:val="nil"/>
              <w:bottom w:val="single" w:sz="4" w:space="0" w:color="auto"/>
              <w:right w:val="single" w:sz="4" w:space="0" w:color="auto"/>
            </w:tcBorders>
          </w:tcPr>
          <w:p w14:paraId="447DB2F7" w14:textId="77777777" w:rsidR="00755903" w:rsidRPr="007E00E4" w:rsidRDefault="00755903" w:rsidP="00755903">
            <w:pPr>
              <w:jc w:val="center"/>
              <w:rPr>
                <w:rFonts w:ascii="Minion" w:eastAsia="SimSun" w:hAnsi="Minion" w:cs="Arial"/>
                <w:i/>
                <w:iCs/>
                <w:lang w:eastAsia="zh-CN"/>
              </w:rPr>
            </w:pPr>
            <w:r w:rsidRPr="007E00E4">
              <w:rPr>
                <w:rFonts w:ascii="Minion" w:eastAsia="SimSun" w:hAnsi="Minion" w:cs="Arial"/>
                <w:i/>
                <w:iCs/>
                <w:sz w:val="22"/>
                <w:szCs w:val="22"/>
                <w:lang w:eastAsia="zh-CN"/>
              </w:rPr>
              <w:t>5</w:t>
            </w:r>
          </w:p>
        </w:tc>
        <w:tc>
          <w:tcPr>
            <w:tcW w:w="1600" w:type="dxa"/>
            <w:tcBorders>
              <w:top w:val="nil"/>
              <w:left w:val="nil"/>
              <w:bottom w:val="single" w:sz="4" w:space="0" w:color="auto"/>
              <w:right w:val="single" w:sz="4" w:space="0" w:color="auto"/>
            </w:tcBorders>
          </w:tcPr>
          <w:p w14:paraId="254795A8" w14:textId="77777777" w:rsidR="00755903" w:rsidRPr="007E00E4" w:rsidRDefault="00755903" w:rsidP="00755903">
            <w:pPr>
              <w:jc w:val="center"/>
              <w:rPr>
                <w:rFonts w:ascii="Minion" w:eastAsia="SimSun" w:hAnsi="Minion" w:cs="Arial"/>
                <w:i/>
                <w:iCs/>
                <w:lang w:eastAsia="zh-CN"/>
              </w:rPr>
            </w:pPr>
            <w:r w:rsidRPr="007E00E4">
              <w:rPr>
                <w:rFonts w:ascii="Minion" w:eastAsia="SimSun" w:hAnsi="Minion" w:cs="Arial"/>
                <w:i/>
                <w:iCs/>
                <w:sz w:val="22"/>
                <w:szCs w:val="22"/>
                <w:lang w:eastAsia="zh-CN"/>
              </w:rPr>
              <w:t>10</w:t>
            </w:r>
          </w:p>
        </w:tc>
        <w:tc>
          <w:tcPr>
            <w:tcW w:w="1600" w:type="dxa"/>
            <w:tcBorders>
              <w:top w:val="nil"/>
              <w:left w:val="nil"/>
              <w:bottom w:val="single" w:sz="4" w:space="0" w:color="auto"/>
              <w:right w:val="single" w:sz="4" w:space="0" w:color="auto"/>
            </w:tcBorders>
          </w:tcPr>
          <w:p w14:paraId="46452566" w14:textId="77777777" w:rsidR="00755903" w:rsidRPr="007E00E4" w:rsidRDefault="00755903" w:rsidP="00755903">
            <w:pPr>
              <w:jc w:val="center"/>
              <w:rPr>
                <w:rFonts w:ascii="Minion" w:eastAsia="SimSun" w:hAnsi="Minion" w:cs="Arial"/>
                <w:i/>
                <w:iCs/>
                <w:lang w:eastAsia="zh-CN"/>
              </w:rPr>
            </w:pPr>
            <w:r w:rsidRPr="007E00E4">
              <w:rPr>
                <w:rFonts w:ascii="Minion" w:eastAsia="SimSun" w:hAnsi="Minion" w:cs="Arial"/>
                <w:i/>
                <w:iCs/>
                <w:sz w:val="22"/>
                <w:szCs w:val="22"/>
                <w:lang w:eastAsia="zh-CN"/>
              </w:rPr>
              <w:t>10</w:t>
            </w:r>
          </w:p>
        </w:tc>
        <w:tc>
          <w:tcPr>
            <w:tcW w:w="1600" w:type="dxa"/>
            <w:tcBorders>
              <w:top w:val="nil"/>
              <w:left w:val="nil"/>
              <w:bottom w:val="single" w:sz="4" w:space="0" w:color="auto"/>
              <w:right w:val="single" w:sz="4" w:space="0" w:color="auto"/>
            </w:tcBorders>
          </w:tcPr>
          <w:p w14:paraId="65B88BF3" w14:textId="77777777" w:rsidR="00755903" w:rsidRPr="007E00E4" w:rsidRDefault="00755903" w:rsidP="00755903">
            <w:pPr>
              <w:rPr>
                <w:rFonts w:ascii="Minion" w:eastAsia="SimSun" w:hAnsi="Minion" w:cs="Arial"/>
                <w:lang w:eastAsia="zh-CN"/>
              </w:rPr>
            </w:pPr>
            <w:r w:rsidRPr="007E00E4">
              <w:rPr>
                <w:rFonts w:eastAsia="SimSun" w:cs="Cambria"/>
                <w:sz w:val="22"/>
                <w:szCs w:val="22"/>
                <w:lang w:eastAsia="zh-CN"/>
              </w:rPr>
              <w:t> </w:t>
            </w:r>
          </w:p>
        </w:tc>
      </w:tr>
      <w:tr w:rsidR="00755903" w:rsidRPr="007E00E4" w14:paraId="7B751BDA" w14:textId="77777777" w:rsidTr="00755903">
        <w:trPr>
          <w:trHeight w:val="600"/>
        </w:trPr>
        <w:tc>
          <w:tcPr>
            <w:tcW w:w="1600" w:type="dxa"/>
            <w:tcBorders>
              <w:top w:val="nil"/>
              <w:left w:val="single" w:sz="4" w:space="0" w:color="auto"/>
              <w:bottom w:val="single" w:sz="4" w:space="0" w:color="auto"/>
              <w:right w:val="single" w:sz="4" w:space="0" w:color="auto"/>
            </w:tcBorders>
          </w:tcPr>
          <w:p w14:paraId="20A3E444" w14:textId="77777777" w:rsidR="00755903" w:rsidRPr="007E00E4" w:rsidRDefault="00755903" w:rsidP="00755903">
            <w:pPr>
              <w:rPr>
                <w:rFonts w:ascii="Minion" w:eastAsia="SimSun" w:hAnsi="Minion" w:cs="Arial"/>
                <w:b/>
                <w:bCs/>
                <w:lang w:eastAsia="zh-CN"/>
              </w:rPr>
            </w:pPr>
            <w:r w:rsidRPr="007E00E4">
              <w:rPr>
                <w:rFonts w:ascii="Minion" w:eastAsia="SimSun" w:hAnsi="Minion" w:cs="Arial"/>
                <w:b/>
                <w:bCs/>
                <w:sz w:val="22"/>
                <w:szCs w:val="22"/>
                <w:lang w:eastAsia="zh-CN"/>
              </w:rPr>
              <w:t>Number of students</w:t>
            </w:r>
          </w:p>
        </w:tc>
        <w:tc>
          <w:tcPr>
            <w:tcW w:w="1600" w:type="dxa"/>
            <w:tcBorders>
              <w:top w:val="nil"/>
              <w:left w:val="nil"/>
              <w:bottom w:val="single" w:sz="4" w:space="0" w:color="auto"/>
              <w:right w:val="single" w:sz="4" w:space="0" w:color="auto"/>
            </w:tcBorders>
          </w:tcPr>
          <w:p w14:paraId="4A78D1A7" w14:textId="77777777" w:rsidR="00755903" w:rsidRPr="007E00E4" w:rsidRDefault="00755903" w:rsidP="00755903">
            <w:pPr>
              <w:jc w:val="center"/>
              <w:rPr>
                <w:rFonts w:ascii="Minion" w:eastAsia="SimSun" w:hAnsi="Minion" w:cs="Arial"/>
                <w:i/>
                <w:iCs/>
                <w:lang w:eastAsia="zh-CN"/>
              </w:rPr>
            </w:pPr>
            <w:r w:rsidRPr="007E00E4">
              <w:rPr>
                <w:rFonts w:ascii="Minion" w:eastAsia="SimSun" w:hAnsi="Minion" w:cs="Arial"/>
                <w:i/>
                <w:iCs/>
                <w:sz w:val="22"/>
                <w:szCs w:val="22"/>
                <w:lang w:eastAsia="zh-CN"/>
              </w:rPr>
              <w:t>25</w:t>
            </w:r>
          </w:p>
        </w:tc>
        <w:tc>
          <w:tcPr>
            <w:tcW w:w="1600" w:type="dxa"/>
            <w:tcBorders>
              <w:top w:val="nil"/>
              <w:left w:val="nil"/>
              <w:bottom w:val="single" w:sz="4" w:space="0" w:color="auto"/>
              <w:right w:val="single" w:sz="4" w:space="0" w:color="auto"/>
            </w:tcBorders>
          </w:tcPr>
          <w:p w14:paraId="180FE26A" w14:textId="77777777" w:rsidR="00755903" w:rsidRPr="007E00E4" w:rsidRDefault="00755903" w:rsidP="00755903">
            <w:pPr>
              <w:jc w:val="center"/>
              <w:rPr>
                <w:rFonts w:ascii="Minion" w:eastAsia="SimSun" w:hAnsi="Minion" w:cs="Arial"/>
                <w:i/>
                <w:iCs/>
                <w:lang w:eastAsia="zh-CN"/>
              </w:rPr>
            </w:pPr>
            <w:r w:rsidRPr="007E00E4">
              <w:rPr>
                <w:rFonts w:ascii="Minion" w:eastAsia="SimSun" w:hAnsi="Minion" w:cs="Arial"/>
                <w:i/>
                <w:iCs/>
                <w:sz w:val="22"/>
                <w:szCs w:val="22"/>
                <w:lang w:eastAsia="zh-CN"/>
              </w:rPr>
              <w:t>100</w:t>
            </w:r>
          </w:p>
        </w:tc>
        <w:tc>
          <w:tcPr>
            <w:tcW w:w="1600" w:type="dxa"/>
            <w:tcBorders>
              <w:top w:val="nil"/>
              <w:left w:val="nil"/>
              <w:bottom w:val="single" w:sz="4" w:space="0" w:color="auto"/>
              <w:right w:val="single" w:sz="4" w:space="0" w:color="auto"/>
            </w:tcBorders>
          </w:tcPr>
          <w:p w14:paraId="346DC1D1" w14:textId="77777777" w:rsidR="00755903" w:rsidRPr="007E00E4" w:rsidRDefault="00755903" w:rsidP="00755903">
            <w:pPr>
              <w:jc w:val="center"/>
              <w:rPr>
                <w:rFonts w:ascii="Minion" w:eastAsia="SimSun" w:hAnsi="Minion" w:cs="Arial"/>
                <w:i/>
                <w:iCs/>
                <w:lang w:eastAsia="zh-CN"/>
              </w:rPr>
            </w:pPr>
            <w:r w:rsidRPr="007E00E4">
              <w:rPr>
                <w:rFonts w:ascii="Minion" w:eastAsia="SimSun" w:hAnsi="Minion" w:cs="Arial"/>
                <w:i/>
                <w:iCs/>
                <w:sz w:val="22"/>
                <w:szCs w:val="22"/>
                <w:lang w:eastAsia="zh-CN"/>
              </w:rPr>
              <w:t>15</w:t>
            </w:r>
          </w:p>
        </w:tc>
        <w:tc>
          <w:tcPr>
            <w:tcW w:w="1600" w:type="dxa"/>
            <w:tcBorders>
              <w:top w:val="nil"/>
              <w:left w:val="nil"/>
              <w:bottom w:val="single" w:sz="4" w:space="0" w:color="auto"/>
              <w:right w:val="single" w:sz="4" w:space="0" w:color="auto"/>
            </w:tcBorders>
          </w:tcPr>
          <w:p w14:paraId="71B14970" w14:textId="77777777" w:rsidR="00755903" w:rsidRPr="007E00E4" w:rsidRDefault="00755903" w:rsidP="00755903">
            <w:pPr>
              <w:jc w:val="center"/>
              <w:rPr>
                <w:rFonts w:ascii="Minion" w:eastAsia="SimSun" w:hAnsi="Minion" w:cs="Arial"/>
                <w:i/>
                <w:iCs/>
                <w:lang w:eastAsia="zh-CN"/>
              </w:rPr>
            </w:pPr>
            <w:r w:rsidRPr="007E00E4">
              <w:rPr>
                <w:rFonts w:ascii="Minion" w:eastAsia="SimSun" w:hAnsi="Minion" w:cs="Arial"/>
                <w:i/>
                <w:iCs/>
                <w:sz w:val="22"/>
                <w:szCs w:val="22"/>
                <w:lang w:eastAsia="zh-CN"/>
              </w:rPr>
              <w:t>4</w:t>
            </w:r>
          </w:p>
        </w:tc>
        <w:tc>
          <w:tcPr>
            <w:tcW w:w="1600" w:type="dxa"/>
            <w:tcBorders>
              <w:top w:val="nil"/>
              <w:left w:val="nil"/>
              <w:bottom w:val="single" w:sz="4" w:space="0" w:color="auto"/>
              <w:right w:val="single" w:sz="4" w:space="0" w:color="auto"/>
            </w:tcBorders>
          </w:tcPr>
          <w:p w14:paraId="395B37B6" w14:textId="77777777" w:rsidR="00755903" w:rsidRPr="007E00E4" w:rsidRDefault="00755903" w:rsidP="00755903">
            <w:pPr>
              <w:rPr>
                <w:rFonts w:ascii="Minion" w:eastAsia="SimSun" w:hAnsi="Minion" w:cs="Arial"/>
                <w:lang w:eastAsia="zh-CN"/>
              </w:rPr>
            </w:pPr>
            <w:r w:rsidRPr="007E00E4">
              <w:rPr>
                <w:rFonts w:eastAsia="SimSun" w:cs="Cambria"/>
                <w:sz w:val="22"/>
                <w:szCs w:val="22"/>
                <w:lang w:eastAsia="zh-CN"/>
              </w:rPr>
              <w:t> </w:t>
            </w:r>
          </w:p>
        </w:tc>
      </w:tr>
      <w:tr w:rsidR="00755903" w:rsidRPr="007E00E4" w14:paraId="6AE59F64" w14:textId="77777777" w:rsidTr="00755903">
        <w:trPr>
          <w:trHeight w:val="1215"/>
        </w:trPr>
        <w:tc>
          <w:tcPr>
            <w:tcW w:w="1600" w:type="dxa"/>
            <w:tcBorders>
              <w:top w:val="nil"/>
              <w:left w:val="single" w:sz="4" w:space="0" w:color="auto"/>
              <w:bottom w:val="single" w:sz="4" w:space="0" w:color="auto"/>
              <w:right w:val="single" w:sz="4" w:space="0" w:color="auto"/>
            </w:tcBorders>
          </w:tcPr>
          <w:p w14:paraId="56BA791F" w14:textId="77777777" w:rsidR="00755903" w:rsidRPr="007E00E4" w:rsidRDefault="00755903" w:rsidP="00755903">
            <w:pPr>
              <w:rPr>
                <w:rFonts w:ascii="Minion" w:eastAsia="SimSun" w:hAnsi="Minion" w:cs="Arial"/>
                <w:b/>
                <w:bCs/>
                <w:lang w:eastAsia="zh-CN"/>
              </w:rPr>
            </w:pPr>
            <w:r w:rsidRPr="007E00E4">
              <w:rPr>
                <w:rFonts w:ascii="Minion" w:eastAsia="SimSun" w:hAnsi="Minion" w:cs="Arial"/>
                <w:b/>
                <w:bCs/>
                <w:sz w:val="22"/>
                <w:szCs w:val="22"/>
                <w:lang w:eastAsia="zh-CN"/>
              </w:rPr>
              <w:t>Course design</w:t>
            </w:r>
          </w:p>
        </w:tc>
        <w:tc>
          <w:tcPr>
            <w:tcW w:w="1600" w:type="dxa"/>
            <w:tcBorders>
              <w:top w:val="nil"/>
              <w:left w:val="nil"/>
              <w:bottom w:val="single" w:sz="4" w:space="0" w:color="auto"/>
              <w:right w:val="single" w:sz="4" w:space="0" w:color="auto"/>
            </w:tcBorders>
          </w:tcPr>
          <w:p w14:paraId="4AC58F13" w14:textId="77777777" w:rsidR="00755903" w:rsidRPr="007E00E4" w:rsidRDefault="00755903" w:rsidP="00755903">
            <w:pPr>
              <w:jc w:val="center"/>
              <w:rPr>
                <w:rFonts w:ascii="Minion" w:eastAsia="SimSun" w:hAnsi="Minion" w:cs="Arial"/>
                <w:i/>
                <w:iCs/>
                <w:lang w:eastAsia="zh-CN"/>
              </w:rPr>
            </w:pPr>
            <w:r w:rsidRPr="007E00E4">
              <w:rPr>
                <w:rFonts w:ascii="Minion" w:eastAsia="SimSun" w:hAnsi="Minion" w:cs="Arial"/>
                <w:i/>
                <w:iCs/>
                <w:sz w:val="22"/>
                <w:szCs w:val="22"/>
                <w:lang w:eastAsia="zh-CN"/>
              </w:rPr>
              <w:t>2 hours lecture per week, 2 hours seminar per week. 8 weeks</w:t>
            </w:r>
          </w:p>
        </w:tc>
        <w:tc>
          <w:tcPr>
            <w:tcW w:w="1600" w:type="dxa"/>
            <w:tcBorders>
              <w:top w:val="nil"/>
              <w:left w:val="nil"/>
              <w:bottom w:val="single" w:sz="4" w:space="0" w:color="auto"/>
              <w:right w:val="single" w:sz="4" w:space="0" w:color="auto"/>
            </w:tcBorders>
          </w:tcPr>
          <w:p w14:paraId="180EAC90" w14:textId="77777777" w:rsidR="00755903" w:rsidRPr="007E00E4" w:rsidRDefault="00755903" w:rsidP="00755903">
            <w:pPr>
              <w:jc w:val="center"/>
              <w:rPr>
                <w:rFonts w:ascii="Minion" w:eastAsia="SimSun" w:hAnsi="Minion" w:cs="Arial"/>
                <w:i/>
                <w:iCs/>
                <w:lang w:eastAsia="zh-CN"/>
              </w:rPr>
            </w:pPr>
            <w:r w:rsidRPr="007E00E4">
              <w:rPr>
                <w:rFonts w:ascii="Minion" w:eastAsia="SimSun" w:hAnsi="Minion" w:cs="Arial"/>
                <w:i/>
                <w:iCs/>
                <w:sz w:val="22"/>
                <w:szCs w:val="22"/>
                <w:lang w:eastAsia="zh-CN"/>
              </w:rPr>
              <w:t>2 hours lecture, 2 hours seminar per week. 8 weeks</w:t>
            </w:r>
          </w:p>
        </w:tc>
        <w:tc>
          <w:tcPr>
            <w:tcW w:w="1600" w:type="dxa"/>
            <w:tcBorders>
              <w:top w:val="nil"/>
              <w:left w:val="nil"/>
              <w:bottom w:val="single" w:sz="4" w:space="0" w:color="auto"/>
              <w:right w:val="single" w:sz="4" w:space="0" w:color="auto"/>
            </w:tcBorders>
          </w:tcPr>
          <w:p w14:paraId="05FECFEE" w14:textId="77777777" w:rsidR="00755903" w:rsidRPr="007E00E4" w:rsidRDefault="00755903" w:rsidP="00755903">
            <w:pPr>
              <w:jc w:val="center"/>
              <w:rPr>
                <w:rFonts w:ascii="Minion" w:eastAsia="SimSun" w:hAnsi="Minion" w:cs="Arial"/>
                <w:i/>
                <w:iCs/>
                <w:lang w:eastAsia="zh-CN"/>
              </w:rPr>
            </w:pPr>
            <w:r w:rsidRPr="007E00E4">
              <w:rPr>
                <w:rFonts w:ascii="Minion" w:eastAsia="SimSun" w:hAnsi="Minion" w:cs="Arial"/>
                <w:i/>
                <w:iCs/>
                <w:sz w:val="22"/>
                <w:szCs w:val="22"/>
                <w:lang w:eastAsia="zh-CN"/>
              </w:rPr>
              <w:t>2x2 hours seminar</w:t>
            </w:r>
          </w:p>
        </w:tc>
        <w:tc>
          <w:tcPr>
            <w:tcW w:w="1600" w:type="dxa"/>
            <w:tcBorders>
              <w:top w:val="nil"/>
              <w:left w:val="nil"/>
              <w:bottom w:val="single" w:sz="4" w:space="0" w:color="auto"/>
              <w:right w:val="single" w:sz="4" w:space="0" w:color="auto"/>
            </w:tcBorders>
          </w:tcPr>
          <w:p w14:paraId="1B7B991B" w14:textId="77777777" w:rsidR="00755903" w:rsidRPr="007E00E4" w:rsidRDefault="00755903" w:rsidP="00755903">
            <w:pPr>
              <w:jc w:val="center"/>
              <w:rPr>
                <w:rFonts w:ascii="Minion" w:eastAsia="SimSun" w:hAnsi="Minion" w:cs="Arial"/>
                <w:i/>
                <w:iCs/>
                <w:lang w:eastAsia="zh-CN"/>
              </w:rPr>
            </w:pPr>
            <w:r w:rsidRPr="007E00E4">
              <w:rPr>
                <w:rFonts w:ascii="Minion" w:eastAsia="SimSun" w:hAnsi="Minion" w:cs="Arial"/>
                <w:i/>
                <w:iCs/>
                <w:sz w:val="22"/>
                <w:szCs w:val="22"/>
                <w:lang w:eastAsia="zh-CN"/>
              </w:rPr>
              <w:t>Weekly individual supervision session</w:t>
            </w:r>
          </w:p>
        </w:tc>
        <w:tc>
          <w:tcPr>
            <w:tcW w:w="1600" w:type="dxa"/>
            <w:tcBorders>
              <w:top w:val="nil"/>
              <w:left w:val="nil"/>
              <w:bottom w:val="single" w:sz="4" w:space="0" w:color="auto"/>
              <w:right w:val="single" w:sz="4" w:space="0" w:color="auto"/>
            </w:tcBorders>
          </w:tcPr>
          <w:p w14:paraId="6FAD6AC3" w14:textId="77777777" w:rsidR="00755903" w:rsidRPr="007E00E4" w:rsidRDefault="00755903" w:rsidP="00755903">
            <w:pPr>
              <w:rPr>
                <w:rFonts w:ascii="Minion" w:eastAsia="SimSun" w:hAnsi="Minion" w:cs="Arial"/>
                <w:lang w:eastAsia="zh-CN"/>
              </w:rPr>
            </w:pPr>
            <w:r w:rsidRPr="007E00E4">
              <w:rPr>
                <w:rFonts w:eastAsia="SimSun" w:cs="Cambria"/>
                <w:sz w:val="22"/>
                <w:szCs w:val="22"/>
                <w:lang w:eastAsia="zh-CN"/>
              </w:rPr>
              <w:t> </w:t>
            </w:r>
          </w:p>
        </w:tc>
      </w:tr>
      <w:tr w:rsidR="00755903" w:rsidRPr="007E00E4" w14:paraId="58F86CE6" w14:textId="77777777" w:rsidTr="00755903">
        <w:trPr>
          <w:trHeight w:val="1500"/>
        </w:trPr>
        <w:tc>
          <w:tcPr>
            <w:tcW w:w="1600" w:type="dxa"/>
            <w:tcBorders>
              <w:top w:val="nil"/>
              <w:left w:val="single" w:sz="4" w:space="0" w:color="auto"/>
              <w:bottom w:val="single" w:sz="4" w:space="0" w:color="auto"/>
              <w:right w:val="single" w:sz="4" w:space="0" w:color="auto"/>
            </w:tcBorders>
          </w:tcPr>
          <w:p w14:paraId="0620B68B" w14:textId="77777777" w:rsidR="00755903" w:rsidRPr="007E00E4" w:rsidRDefault="00755903" w:rsidP="00755903">
            <w:pPr>
              <w:rPr>
                <w:rFonts w:ascii="Minion" w:eastAsia="SimSun" w:hAnsi="Minion" w:cs="Arial"/>
                <w:b/>
                <w:bCs/>
                <w:lang w:eastAsia="zh-CN"/>
              </w:rPr>
            </w:pPr>
            <w:r w:rsidRPr="007E00E4">
              <w:rPr>
                <w:rFonts w:ascii="Minion" w:eastAsia="SimSun" w:hAnsi="Minion" w:cs="Arial"/>
                <w:b/>
                <w:bCs/>
                <w:sz w:val="22"/>
                <w:szCs w:val="22"/>
                <w:lang w:eastAsia="zh-CN"/>
              </w:rPr>
              <w:t>Didactical principles</w:t>
            </w:r>
          </w:p>
        </w:tc>
        <w:tc>
          <w:tcPr>
            <w:tcW w:w="1600" w:type="dxa"/>
            <w:tcBorders>
              <w:top w:val="nil"/>
              <w:left w:val="nil"/>
              <w:bottom w:val="single" w:sz="4" w:space="0" w:color="auto"/>
              <w:right w:val="single" w:sz="4" w:space="0" w:color="auto"/>
            </w:tcBorders>
          </w:tcPr>
          <w:p w14:paraId="3007A5AC" w14:textId="77777777" w:rsidR="00755903" w:rsidRPr="007E00E4" w:rsidRDefault="00755903" w:rsidP="00755903">
            <w:pPr>
              <w:jc w:val="center"/>
              <w:rPr>
                <w:rFonts w:ascii="Minion" w:eastAsia="SimSun" w:hAnsi="Minion" w:cs="Arial"/>
                <w:i/>
                <w:iCs/>
                <w:lang w:eastAsia="zh-CN"/>
              </w:rPr>
            </w:pPr>
            <w:r w:rsidRPr="007E00E4">
              <w:rPr>
                <w:rFonts w:ascii="Minion" w:eastAsia="SimSun" w:hAnsi="Minion" w:cs="Arial"/>
                <w:i/>
                <w:iCs/>
                <w:sz w:val="22"/>
                <w:szCs w:val="22"/>
                <w:lang w:eastAsia="zh-CN"/>
              </w:rPr>
              <w:t>Active learning, stu</w:t>
            </w:r>
            <w:r w:rsidR="006927EA" w:rsidRPr="007E00E4">
              <w:rPr>
                <w:rFonts w:ascii="Minion" w:eastAsia="SimSun" w:hAnsi="Minion" w:cs="Arial"/>
                <w:i/>
                <w:iCs/>
                <w:sz w:val="22"/>
                <w:szCs w:val="22"/>
                <w:lang w:eastAsia="zh-CN"/>
              </w:rPr>
              <w:t>dent presentations, group work</w:t>
            </w:r>
            <w:r w:rsidRPr="007E00E4">
              <w:rPr>
                <w:rFonts w:ascii="Minion" w:eastAsia="SimSun" w:hAnsi="Minion" w:cs="Arial"/>
                <w:i/>
                <w:iCs/>
                <w:sz w:val="22"/>
                <w:szCs w:val="22"/>
                <w:lang w:eastAsia="zh-CN"/>
              </w:rPr>
              <w:t xml:space="preserve"> </w:t>
            </w:r>
          </w:p>
        </w:tc>
        <w:tc>
          <w:tcPr>
            <w:tcW w:w="1600" w:type="dxa"/>
            <w:tcBorders>
              <w:top w:val="nil"/>
              <w:left w:val="nil"/>
              <w:bottom w:val="single" w:sz="4" w:space="0" w:color="auto"/>
              <w:right w:val="single" w:sz="4" w:space="0" w:color="auto"/>
            </w:tcBorders>
          </w:tcPr>
          <w:p w14:paraId="306B93A6" w14:textId="77777777" w:rsidR="00755903" w:rsidRPr="007E00E4" w:rsidRDefault="00755903" w:rsidP="00755903">
            <w:pPr>
              <w:jc w:val="center"/>
              <w:rPr>
                <w:rFonts w:ascii="Minion" w:eastAsia="SimSun" w:hAnsi="Minion" w:cs="Arial"/>
                <w:i/>
                <w:iCs/>
                <w:lang w:eastAsia="zh-CN"/>
              </w:rPr>
            </w:pPr>
            <w:r w:rsidRPr="007E00E4">
              <w:rPr>
                <w:rFonts w:ascii="Minion" w:eastAsia="SimSun" w:hAnsi="Minion" w:cs="Arial"/>
                <w:i/>
                <w:iCs/>
                <w:sz w:val="22"/>
                <w:szCs w:val="22"/>
                <w:lang w:eastAsia="zh-CN"/>
              </w:rPr>
              <w:t>Project work, lectures</w:t>
            </w:r>
          </w:p>
        </w:tc>
        <w:tc>
          <w:tcPr>
            <w:tcW w:w="1600" w:type="dxa"/>
            <w:tcBorders>
              <w:top w:val="nil"/>
              <w:left w:val="nil"/>
              <w:bottom w:val="single" w:sz="4" w:space="0" w:color="auto"/>
              <w:right w:val="single" w:sz="4" w:space="0" w:color="auto"/>
            </w:tcBorders>
          </w:tcPr>
          <w:p w14:paraId="2A0C0AD1" w14:textId="77777777" w:rsidR="00755903" w:rsidRPr="007E00E4" w:rsidRDefault="00755903" w:rsidP="00755903">
            <w:pPr>
              <w:jc w:val="center"/>
              <w:rPr>
                <w:rFonts w:ascii="Minion" w:eastAsia="SimSun" w:hAnsi="Minion" w:cs="Arial"/>
                <w:i/>
                <w:iCs/>
                <w:lang w:eastAsia="zh-CN"/>
              </w:rPr>
            </w:pPr>
            <w:r w:rsidRPr="007E00E4">
              <w:rPr>
                <w:rFonts w:ascii="Minion" w:eastAsia="SimSun" w:hAnsi="Minion" w:cs="Arial"/>
                <w:i/>
                <w:iCs/>
                <w:sz w:val="22"/>
                <w:szCs w:val="22"/>
                <w:lang w:eastAsia="zh-CN"/>
              </w:rPr>
              <w:t>Student led seminars, presentations, active involvement</w:t>
            </w:r>
          </w:p>
        </w:tc>
        <w:tc>
          <w:tcPr>
            <w:tcW w:w="1600" w:type="dxa"/>
            <w:tcBorders>
              <w:top w:val="nil"/>
              <w:left w:val="nil"/>
              <w:bottom w:val="single" w:sz="4" w:space="0" w:color="auto"/>
              <w:right w:val="single" w:sz="4" w:space="0" w:color="auto"/>
            </w:tcBorders>
          </w:tcPr>
          <w:p w14:paraId="2B07C0A7" w14:textId="77777777" w:rsidR="00755903" w:rsidRPr="007E00E4" w:rsidRDefault="00755903" w:rsidP="00755903">
            <w:pPr>
              <w:jc w:val="center"/>
              <w:rPr>
                <w:rFonts w:ascii="Minion" w:eastAsia="SimSun" w:hAnsi="Minion" w:cs="Arial"/>
                <w:i/>
                <w:iCs/>
                <w:lang w:eastAsia="zh-CN"/>
              </w:rPr>
            </w:pPr>
            <w:r w:rsidRPr="007E00E4">
              <w:rPr>
                <w:rFonts w:ascii="Minion" w:eastAsia="SimSun" w:hAnsi="Minion" w:cs="Arial"/>
                <w:i/>
                <w:iCs/>
                <w:sz w:val="22"/>
                <w:szCs w:val="22"/>
                <w:lang w:eastAsia="zh-CN"/>
              </w:rPr>
              <w:t>Independent research by student</w:t>
            </w:r>
          </w:p>
        </w:tc>
        <w:tc>
          <w:tcPr>
            <w:tcW w:w="1600" w:type="dxa"/>
            <w:tcBorders>
              <w:top w:val="nil"/>
              <w:left w:val="nil"/>
              <w:bottom w:val="single" w:sz="4" w:space="0" w:color="auto"/>
              <w:right w:val="single" w:sz="4" w:space="0" w:color="auto"/>
            </w:tcBorders>
          </w:tcPr>
          <w:p w14:paraId="6376A081" w14:textId="77777777" w:rsidR="00755903" w:rsidRPr="007E00E4" w:rsidRDefault="00755903" w:rsidP="00755903">
            <w:pPr>
              <w:rPr>
                <w:rFonts w:ascii="Minion" w:eastAsia="SimSun" w:hAnsi="Minion" w:cs="Arial"/>
                <w:lang w:eastAsia="zh-CN"/>
              </w:rPr>
            </w:pPr>
            <w:r w:rsidRPr="007E00E4">
              <w:rPr>
                <w:rFonts w:eastAsia="SimSun" w:cs="Cambria"/>
                <w:sz w:val="22"/>
                <w:szCs w:val="22"/>
                <w:lang w:eastAsia="zh-CN"/>
              </w:rPr>
              <w:t> </w:t>
            </w:r>
          </w:p>
        </w:tc>
      </w:tr>
      <w:tr w:rsidR="00755903" w:rsidRPr="007E00E4" w14:paraId="1E45662F" w14:textId="77777777" w:rsidTr="00755903">
        <w:trPr>
          <w:trHeight w:val="1800"/>
        </w:trPr>
        <w:tc>
          <w:tcPr>
            <w:tcW w:w="1600" w:type="dxa"/>
            <w:tcBorders>
              <w:top w:val="nil"/>
              <w:left w:val="single" w:sz="4" w:space="0" w:color="auto"/>
              <w:bottom w:val="single" w:sz="4" w:space="0" w:color="auto"/>
              <w:right w:val="single" w:sz="4" w:space="0" w:color="auto"/>
            </w:tcBorders>
          </w:tcPr>
          <w:p w14:paraId="4D768CF2" w14:textId="77777777" w:rsidR="00755903" w:rsidRPr="007E00E4" w:rsidRDefault="00755903" w:rsidP="00755903">
            <w:pPr>
              <w:rPr>
                <w:rFonts w:ascii="Minion" w:eastAsia="SimSun" w:hAnsi="Minion" w:cs="Arial"/>
                <w:b/>
                <w:bCs/>
                <w:lang w:eastAsia="zh-CN"/>
              </w:rPr>
            </w:pPr>
            <w:r w:rsidRPr="007E00E4">
              <w:rPr>
                <w:rFonts w:ascii="Minion" w:eastAsia="SimSun" w:hAnsi="Minion" w:cs="Arial"/>
                <w:b/>
                <w:bCs/>
                <w:sz w:val="22"/>
                <w:szCs w:val="22"/>
                <w:lang w:eastAsia="zh-CN"/>
              </w:rPr>
              <w:t>Assessment</w:t>
            </w:r>
          </w:p>
        </w:tc>
        <w:tc>
          <w:tcPr>
            <w:tcW w:w="1600" w:type="dxa"/>
            <w:tcBorders>
              <w:top w:val="nil"/>
              <w:left w:val="nil"/>
              <w:bottom w:val="single" w:sz="4" w:space="0" w:color="auto"/>
              <w:right w:val="single" w:sz="4" w:space="0" w:color="auto"/>
            </w:tcBorders>
          </w:tcPr>
          <w:p w14:paraId="5809EE23" w14:textId="77777777" w:rsidR="00755903" w:rsidRPr="007E00E4" w:rsidRDefault="00755903" w:rsidP="00755903">
            <w:pPr>
              <w:jc w:val="center"/>
              <w:rPr>
                <w:rFonts w:ascii="Minion" w:eastAsia="SimSun" w:hAnsi="Minion" w:cs="Arial"/>
                <w:i/>
                <w:iCs/>
                <w:lang w:eastAsia="zh-CN"/>
              </w:rPr>
            </w:pPr>
            <w:r w:rsidRPr="007E00E4">
              <w:rPr>
                <w:rFonts w:ascii="Minion" w:eastAsia="SimSun" w:hAnsi="Minion" w:cs="Arial"/>
                <w:i/>
                <w:iCs/>
                <w:sz w:val="22"/>
                <w:szCs w:val="22"/>
                <w:lang w:eastAsia="zh-CN"/>
              </w:rPr>
              <w:t>Exam 50% , group paper 30%, group presentation 20%</w:t>
            </w:r>
          </w:p>
        </w:tc>
        <w:tc>
          <w:tcPr>
            <w:tcW w:w="1600" w:type="dxa"/>
            <w:tcBorders>
              <w:top w:val="nil"/>
              <w:left w:val="nil"/>
              <w:bottom w:val="single" w:sz="4" w:space="0" w:color="auto"/>
              <w:right w:val="single" w:sz="4" w:space="0" w:color="auto"/>
            </w:tcBorders>
          </w:tcPr>
          <w:p w14:paraId="1001A6D5" w14:textId="77777777" w:rsidR="00755903" w:rsidRPr="007E00E4" w:rsidRDefault="00755903" w:rsidP="00755903">
            <w:pPr>
              <w:jc w:val="center"/>
              <w:rPr>
                <w:rFonts w:ascii="Minion" w:eastAsia="SimSun" w:hAnsi="Minion" w:cs="Arial"/>
                <w:i/>
                <w:iCs/>
                <w:lang w:eastAsia="zh-CN"/>
              </w:rPr>
            </w:pPr>
            <w:r w:rsidRPr="007E00E4">
              <w:rPr>
                <w:rFonts w:ascii="Minion" w:eastAsia="SimSun" w:hAnsi="Minion" w:cs="Arial"/>
                <w:i/>
                <w:iCs/>
                <w:sz w:val="22"/>
                <w:szCs w:val="22"/>
                <w:lang w:eastAsia="zh-CN"/>
              </w:rPr>
              <w:t>Exam multiple choice, 50%, group project 50%</w:t>
            </w:r>
          </w:p>
        </w:tc>
        <w:tc>
          <w:tcPr>
            <w:tcW w:w="1600" w:type="dxa"/>
            <w:tcBorders>
              <w:top w:val="nil"/>
              <w:left w:val="nil"/>
              <w:bottom w:val="single" w:sz="4" w:space="0" w:color="auto"/>
              <w:right w:val="single" w:sz="4" w:space="0" w:color="auto"/>
            </w:tcBorders>
          </w:tcPr>
          <w:p w14:paraId="2A6A055C" w14:textId="77777777" w:rsidR="00755903" w:rsidRPr="007E00E4" w:rsidRDefault="00755903" w:rsidP="00755903">
            <w:pPr>
              <w:jc w:val="center"/>
              <w:rPr>
                <w:rFonts w:ascii="Minion" w:eastAsia="SimSun" w:hAnsi="Minion" w:cs="Arial"/>
                <w:i/>
                <w:iCs/>
                <w:lang w:eastAsia="zh-CN"/>
              </w:rPr>
            </w:pPr>
            <w:r w:rsidRPr="007E00E4">
              <w:rPr>
                <w:rFonts w:ascii="Minion" w:eastAsia="SimSun" w:hAnsi="Minion" w:cs="Arial"/>
                <w:i/>
                <w:iCs/>
                <w:sz w:val="22"/>
                <w:szCs w:val="22"/>
                <w:lang w:eastAsia="zh-CN"/>
              </w:rPr>
              <w:t>40% research paper, 20% individual presentation, 2x20% book review</w:t>
            </w:r>
          </w:p>
        </w:tc>
        <w:tc>
          <w:tcPr>
            <w:tcW w:w="1600" w:type="dxa"/>
            <w:tcBorders>
              <w:top w:val="nil"/>
              <w:left w:val="nil"/>
              <w:bottom w:val="single" w:sz="4" w:space="0" w:color="auto"/>
              <w:right w:val="single" w:sz="4" w:space="0" w:color="auto"/>
            </w:tcBorders>
          </w:tcPr>
          <w:p w14:paraId="405C54F1" w14:textId="77777777" w:rsidR="00755903" w:rsidRPr="007E00E4" w:rsidRDefault="00755903" w:rsidP="00755903">
            <w:pPr>
              <w:jc w:val="center"/>
              <w:rPr>
                <w:rFonts w:ascii="Minion" w:eastAsia="SimSun" w:hAnsi="Minion" w:cs="Arial"/>
                <w:i/>
                <w:iCs/>
                <w:lang w:eastAsia="zh-CN"/>
              </w:rPr>
            </w:pPr>
            <w:r w:rsidRPr="007E00E4">
              <w:rPr>
                <w:rFonts w:ascii="Minion" w:eastAsia="SimSun" w:hAnsi="Minion" w:cs="Arial"/>
                <w:i/>
                <w:iCs/>
                <w:sz w:val="22"/>
                <w:szCs w:val="22"/>
                <w:lang w:eastAsia="zh-CN"/>
              </w:rPr>
              <w:t>20% proposal, 80% thesis</w:t>
            </w:r>
          </w:p>
        </w:tc>
        <w:tc>
          <w:tcPr>
            <w:tcW w:w="1600" w:type="dxa"/>
            <w:tcBorders>
              <w:top w:val="nil"/>
              <w:left w:val="nil"/>
              <w:bottom w:val="single" w:sz="4" w:space="0" w:color="auto"/>
              <w:right w:val="single" w:sz="4" w:space="0" w:color="auto"/>
            </w:tcBorders>
          </w:tcPr>
          <w:p w14:paraId="31337612" w14:textId="77777777" w:rsidR="00755903" w:rsidRPr="007E00E4" w:rsidRDefault="00755903" w:rsidP="00755903">
            <w:pPr>
              <w:rPr>
                <w:rFonts w:ascii="Minion" w:eastAsia="SimSun" w:hAnsi="Minion" w:cs="Arial"/>
                <w:lang w:eastAsia="zh-CN"/>
              </w:rPr>
            </w:pPr>
            <w:r w:rsidRPr="007E00E4">
              <w:rPr>
                <w:rFonts w:eastAsia="SimSun" w:cs="Cambria"/>
                <w:sz w:val="22"/>
                <w:szCs w:val="22"/>
                <w:lang w:eastAsia="zh-CN"/>
              </w:rPr>
              <w:t> </w:t>
            </w:r>
          </w:p>
        </w:tc>
      </w:tr>
      <w:tr w:rsidR="00755903" w:rsidRPr="007E00E4" w14:paraId="0F8802BF" w14:textId="77777777" w:rsidTr="00755903">
        <w:trPr>
          <w:trHeight w:val="1815"/>
        </w:trPr>
        <w:tc>
          <w:tcPr>
            <w:tcW w:w="1600" w:type="dxa"/>
            <w:tcBorders>
              <w:top w:val="nil"/>
              <w:left w:val="single" w:sz="4" w:space="0" w:color="auto"/>
              <w:bottom w:val="single" w:sz="4" w:space="0" w:color="auto"/>
              <w:right w:val="single" w:sz="4" w:space="0" w:color="auto"/>
            </w:tcBorders>
          </w:tcPr>
          <w:p w14:paraId="676DE426" w14:textId="77777777" w:rsidR="00755903" w:rsidRPr="007E00E4" w:rsidRDefault="00755903" w:rsidP="00755903">
            <w:pPr>
              <w:rPr>
                <w:rFonts w:ascii="Minion" w:eastAsia="SimSun" w:hAnsi="Minion" w:cs="Arial"/>
                <w:b/>
                <w:bCs/>
                <w:lang w:eastAsia="zh-CN"/>
              </w:rPr>
            </w:pPr>
            <w:r w:rsidRPr="007E00E4">
              <w:rPr>
                <w:rFonts w:ascii="Minion" w:eastAsia="SimSun" w:hAnsi="Minion" w:cs="Arial"/>
                <w:b/>
                <w:bCs/>
                <w:sz w:val="22"/>
                <w:szCs w:val="22"/>
                <w:lang w:eastAsia="zh-CN"/>
              </w:rPr>
              <w:t>Role of candidate</w:t>
            </w:r>
          </w:p>
        </w:tc>
        <w:tc>
          <w:tcPr>
            <w:tcW w:w="1600" w:type="dxa"/>
            <w:tcBorders>
              <w:top w:val="nil"/>
              <w:left w:val="nil"/>
              <w:bottom w:val="single" w:sz="4" w:space="0" w:color="auto"/>
              <w:right w:val="single" w:sz="4" w:space="0" w:color="auto"/>
            </w:tcBorders>
          </w:tcPr>
          <w:p w14:paraId="7DD68627" w14:textId="77777777" w:rsidR="00755903" w:rsidRPr="007E00E4" w:rsidRDefault="00755903" w:rsidP="00755903">
            <w:pPr>
              <w:jc w:val="center"/>
              <w:rPr>
                <w:rFonts w:ascii="Minion" w:eastAsia="SimSun" w:hAnsi="Minion" w:cs="Arial"/>
                <w:i/>
                <w:iCs/>
                <w:lang w:eastAsia="zh-CN"/>
              </w:rPr>
            </w:pPr>
            <w:r w:rsidRPr="007E00E4">
              <w:rPr>
                <w:rFonts w:ascii="Minion" w:eastAsia="SimSun" w:hAnsi="Minion" w:cs="Arial"/>
                <w:i/>
                <w:iCs/>
                <w:sz w:val="22"/>
                <w:szCs w:val="22"/>
                <w:lang w:eastAsia="zh-CN"/>
              </w:rPr>
              <w:t>Seminar teacher, taught one of 4 sections under supervision</w:t>
            </w:r>
          </w:p>
        </w:tc>
        <w:tc>
          <w:tcPr>
            <w:tcW w:w="1600" w:type="dxa"/>
            <w:tcBorders>
              <w:top w:val="nil"/>
              <w:left w:val="nil"/>
              <w:bottom w:val="single" w:sz="4" w:space="0" w:color="auto"/>
              <w:right w:val="single" w:sz="4" w:space="0" w:color="auto"/>
            </w:tcBorders>
          </w:tcPr>
          <w:p w14:paraId="29E58C24" w14:textId="77777777" w:rsidR="00755903" w:rsidRPr="007E00E4" w:rsidRDefault="00755903" w:rsidP="00755903">
            <w:pPr>
              <w:jc w:val="center"/>
              <w:rPr>
                <w:rFonts w:ascii="Minion" w:eastAsia="SimSun" w:hAnsi="Minion" w:cs="Arial"/>
                <w:i/>
                <w:iCs/>
                <w:lang w:eastAsia="zh-CN"/>
              </w:rPr>
            </w:pPr>
            <w:r w:rsidRPr="007E00E4">
              <w:rPr>
                <w:rFonts w:ascii="Minion" w:eastAsia="SimSun" w:hAnsi="Minion" w:cs="Arial"/>
                <w:i/>
                <w:iCs/>
                <w:sz w:val="22"/>
                <w:szCs w:val="22"/>
                <w:lang w:eastAsia="zh-CN"/>
              </w:rPr>
              <w:t>Seminar teacher for 25 students. Gave one lecture</w:t>
            </w:r>
          </w:p>
        </w:tc>
        <w:tc>
          <w:tcPr>
            <w:tcW w:w="1600" w:type="dxa"/>
            <w:tcBorders>
              <w:top w:val="nil"/>
              <w:left w:val="nil"/>
              <w:bottom w:val="single" w:sz="4" w:space="0" w:color="auto"/>
              <w:right w:val="single" w:sz="4" w:space="0" w:color="auto"/>
            </w:tcBorders>
          </w:tcPr>
          <w:p w14:paraId="663E1239" w14:textId="77777777" w:rsidR="00755903" w:rsidRPr="007E00E4" w:rsidRDefault="00755903" w:rsidP="00755903">
            <w:pPr>
              <w:jc w:val="center"/>
              <w:rPr>
                <w:rFonts w:ascii="Minion" w:eastAsia="SimSun" w:hAnsi="Minion" w:cs="Arial"/>
                <w:i/>
                <w:iCs/>
                <w:lang w:eastAsia="zh-CN"/>
              </w:rPr>
            </w:pPr>
            <w:r w:rsidRPr="007E00E4">
              <w:rPr>
                <w:rFonts w:ascii="Minion" w:eastAsia="SimSun" w:hAnsi="Minion" w:cs="Arial"/>
                <w:i/>
                <w:iCs/>
                <w:sz w:val="22"/>
                <w:szCs w:val="22"/>
                <w:lang w:eastAsia="zh-CN"/>
              </w:rPr>
              <w:t>Course instructor, with experienced colleague</w:t>
            </w:r>
          </w:p>
        </w:tc>
        <w:tc>
          <w:tcPr>
            <w:tcW w:w="1600" w:type="dxa"/>
            <w:tcBorders>
              <w:top w:val="nil"/>
              <w:left w:val="nil"/>
              <w:bottom w:val="single" w:sz="4" w:space="0" w:color="auto"/>
              <w:right w:val="single" w:sz="4" w:space="0" w:color="auto"/>
            </w:tcBorders>
          </w:tcPr>
          <w:p w14:paraId="764E0A0B" w14:textId="77777777" w:rsidR="00755903" w:rsidRPr="007E00E4" w:rsidRDefault="00755903" w:rsidP="00755903">
            <w:pPr>
              <w:jc w:val="center"/>
              <w:rPr>
                <w:rFonts w:ascii="Minion" w:eastAsia="SimSun" w:hAnsi="Minion" w:cs="Arial"/>
                <w:i/>
                <w:iCs/>
                <w:lang w:eastAsia="zh-CN"/>
              </w:rPr>
            </w:pPr>
            <w:r w:rsidRPr="007E00E4">
              <w:rPr>
                <w:rFonts w:ascii="Minion" w:eastAsia="SimSun" w:hAnsi="Minion" w:cs="Arial"/>
                <w:i/>
                <w:iCs/>
                <w:sz w:val="22"/>
                <w:szCs w:val="22"/>
                <w:lang w:eastAsia="zh-CN"/>
              </w:rPr>
              <w:t>Supervisor, 1</w:t>
            </w:r>
            <w:r w:rsidRPr="007E00E4">
              <w:rPr>
                <w:rFonts w:ascii="Minion" w:eastAsia="SimSun" w:hAnsi="Minion" w:cs="Arial"/>
                <w:i/>
                <w:iCs/>
                <w:sz w:val="22"/>
                <w:szCs w:val="22"/>
                <w:vertAlign w:val="superscript"/>
                <w:lang w:eastAsia="zh-CN"/>
              </w:rPr>
              <w:t>st</w:t>
            </w:r>
            <w:r w:rsidRPr="007E00E4">
              <w:rPr>
                <w:rFonts w:ascii="Minion" w:eastAsia="SimSun" w:hAnsi="Minion" w:cs="Arial"/>
                <w:i/>
                <w:iCs/>
                <w:sz w:val="22"/>
                <w:szCs w:val="22"/>
                <w:lang w:eastAsia="zh-CN"/>
              </w:rPr>
              <w:t xml:space="preserve"> marker</w:t>
            </w:r>
          </w:p>
        </w:tc>
        <w:tc>
          <w:tcPr>
            <w:tcW w:w="1600" w:type="dxa"/>
            <w:tcBorders>
              <w:top w:val="nil"/>
              <w:left w:val="nil"/>
              <w:bottom w:val="single" w:sz="4" w:space="0" w:color="auto"/>
              <w:right w:val="single" w:sz="4" w:space="0" w:color="auto"/>
            </w:tcBorders>
          </w:tcPr>
          <w:p w14:paraId="2AE43312" w14:textId="77777777" w:rsidR="00755903" w:rsidRPr="007E00E4" w:rsidRDefault="00755903" w:rsidP="00755903">
            <w:pPr>
              <w:rPr>
                <w:rFonts w:ascii="Minion" w:eastAsia="SimSun" w:hAnsi="Minion" w:cs="Arial"/>
                <w:lang w:eastAsia="zh-CN"/>
              </w:rPr>
            </w:pPr>
            <w:r w:rsidRPr="007E00E4">
              <w:rPr>
                <w:rFonts w:eastAsia="SimSun" w:cs="Cambria"/>
                <w:sz w:val="22"/>
                <w:szCs w:val="22"/>
                <w:lang w:eastAsia="zh-CN"/>
              </w:rPr>
              <w:t> </w:t>
            </w:r>
          </w:p>
        </w:tc>
      </w:tr>
    </w:tbl>
    <w:p w14:paraId="6FDE1E9E" w14:textId="77777777" w:rsidR="007E00E4" w:rsidRPr="00620A6E" w:rsidRDefault="00755903" w:rsidP="007E00E4">
      <w:pPr>
        <w:rPr>
          <w:rFonts w:ascii="Minion" w:hAnsi="Minion" w:cstheme="minorHAnsi"/>
          <w:b/>
        </w:rPr>
      </w:pPr>
      <w:r w:rsidRPr="007E00E4">
        <w:rPr>
          <w:rFonts w:ascii="Minion" w:hAnsi="Minion"/>
        </w:rPr>
        <w:br w:type="page"/>
      </w:r>
      <w:r w:rsidR="007E00E4" w:rsidRPr="00620A6E">
        <w:rPr>
          <w:rFonts w:ascii="Minion" w:hAnsi="Minion" w:cstheme="minorHAnsi"/>
          <w:b/>
        </w:rPr>
        <w:lastRenderedPageBreak/>
        <w:t>2. SWOT Analysis and Reflection</w:t>
      </w:r>
    </w:p>
    <w:p w14:paraId="37498D4F" w14:textId="77777777" w:rsidR="007E00E4" w:rsidRPr="00620A6E" w:rsidRDefault="007E00E4" w:rsidP="007E00E4">
      <w:pPr>
        <w:rPr>
          <w:rFonts w:ascii="Minion" w:hAnsi="Minion" w:cstheme="minorHAnsi"/>
          <w:i/>
        </w:rPr>
      </w:pPr>
    </w:p>
    <w:p w14:paraId="1BBED78F" w14:textId="0D8029B0" w:rsidR="007E00E4" w:rsidRPr="00620A6E" w:rsidRDefault="007E00E4" w:rsidP="007E00E4">
      <w:pPr>
        <w:rPr>
          <w:rFonts w:ascii="Minion" w:hAnsi="Minion" w:cstheme="minorHAnsi"/>
          <w:i/>
        </w:rPr>
      </w:pPr>
      <w:r w:rsidRPr="00620A6E">
        <w:rPr>
          <w:rFonts w:ascii="Minion" w:hAnsi="Minion" w:cstheme="minorHAnsi"/>
          <w:i/>
        </w:rPr>
        <w:t>In this section</w:t>
      </w:r>
      <w:r w:rsidR="00FD5042" w:rsidRPr="00620A6E">
        <w:rPr>
          <w:rFonts w:ascii="Minion" w:hAnsi="Minion" w:cstheme="minorHAnsi"/>
          <w:i/>
        </w:rPr>
        <w:t xml:space="preserve"> (indication </w:t>
      </w:r>
      <w:r w:rsidR="00ED7D9A" w:rsidRPr="00620A6E">
        <w:rPr>
          <w:rFonts w:ascii="Minion" w:hAnsi="Minion" w:cstheme="minorHAnsi"/>
          <w:i/>
        </w:rPr>
        <w:t>three</w:t>
      </w:r>
      <w:r w:rsidRPr="00620A6E">
        <w:rPr>
          <w:rFonts w:ascii="Minion" w:hAnsi="Minion" w:cstheme="minorHAnsi"/>
          <w:i/>
        </w:rPr>
        <w:t xml:space="preserve"> pages</w:t>
      </w:r>
      <w:r w:rsidR="00FD5042" w:rsidRPr="00620A6E">
        <w:rPr>
          <w:rFonts w:ascii="Minion" w:hAnsi="Minion" w:cstheme="minorHAnsi"/>
          <w:i/>
        </w:rPr>
        <w:t>)</w:t>
      </w:r>
      <w:r w:rsidRPr="00620A6E">
        <w:rPr>
          <w:rFonts w:ascii="Minion" w:hAnsi="Minion" w:cstheme="minorHAnsi"/>
          <w:i/>
        </w:rPr>
        <w:t xml:space="preserve"> describe your strengths, weaknesses, opportunities and threats as a teacher, relating to the</w:t>
      </w:r>
      <w:r w:rsidR="00ED7D9A" w:rsidRPr="00620A6E">
        <w:rPr>
          <w:rFonts w:ascii="Minion" w:hAnsi="Minion" w:cstheme="minorHAnsi"/>
          <w:i/>
        </w:rPr>
        <w:t xml:space="preserve"> attainment levels for the BKO</w:t>
      </w:r>
    </w:p>
    <w:p w14:paraId="036043D9" w14:textId="434E7570" w:rsidR="00ED7D9A" w:rsidRPr="00620A6E" w:rsidRDefault="00ED7D9A" w:rsidP="007E00E4">
      <w:pPr>
        <w:rPr>
          <w:rFonts w:ascii="Minion" w:hAnsi="Minion" w:cstheme="minorHAnsi"/>
          <w:i/>
        </w:rPr>
      </w:pPr>
      <w:r w:rsidRPr="00620A6E">
        <w:rPr>
          <w:rFonts w:ascii="Minion" w:hAnsi="Minion" w:cstheme="minorHAnsi"/>
          <w:i/>
        </w:rPr>
        <w:t xml:space="preserve">(see: </w:t>
      </w:r>
      <w:r w:rsidRPr="00620A6E">
        <w:rPr>
          <w:rFonts w:ascii="Minion" w:hAnsi="Minion" w:cstheme="minorHAnsi"/>
          <w:i/>
          <w:u w:val="single"/>
        </w:rPr>
        <w:t>Regulation BKO</w:t>
      </w:r>
      <w:r w:rsidR="00FD5042" w:rsidRPr="00620A6E">
        <w:rPr>
          <w:rFonts w:ascii="Minion" w:hAnsi="Minion" w:cstheme="minorHAnsi"/>
          <w:i/>
        </w:rPr>
        <w:t>, appendix 1</w:t>
      </w:r>
      <w:r w:rsidRPr="00620A6E">
        <w:rPr>
          <w:rFonts w:ascii="Minion" w:hAnsi="Minion" w:cstheme="minorHAnsi"/>
          <w:i/>
        </w:rPr>
        <w:t>).</w:t>
      </w:r>
    </w:p>
    <w:p w14:paraId="1F178678" w14:textId="77777777" w:rsidR="007E00E4" w:rsidRPr="00620A6E" w:rsidRDefault="007E00E4" w:rsidP="007E00E4">
      <w:pPr>
        <w:rPr>
          <w:rFonts w:ascii="Minion" w:hAnsi="Minion" w:cstheme="minorHAnsi"/>
          <w:i/>
        </w:rPr>
      </w:pPr>
    </w:p>
    <w:p w14:paraId="469D95CE" w14:textId="68EEFA9A" w:rsidR="007E00E4" w:rsidRPr="00620A6E" w:rsidRDefault="007E00E4" w:rsidP="007E00E4">
      <w:pPr>
        <w:rPr>
          <w:rFonts w:ascii="Minion" w:hAnsi="Minion" w:cstheme="minorHAnsi"/>
        </w:rPr>
      </w:pPr>
      <w:r w:rsidRPr="00620A6E">
        <w:rPr>
          <w:rFonts w:ascii="Minion" w:hAnsi="Minion" w:cstheme="minorHAnsi"/>
          <w:i/>
        </w:rPr>
        <w:t>For information on how to write a SWOT analysis, you can consult the following pages:</w:t>
      </w:r>
      <w:r w:rsidR="00FD5042" w:rsidRPr="00620A6E">
        <w:rPr>
          <w:rFonts w:ascii="Minion" w:hAnsi="Minion" w:cstheme="minorHAnsi"/>
          <w:i/>
        </w:rPr>
        <w:t xml:space="preserve"> </w:t>
      </w:r>
      <w:hyperlink r:id="rId11" w:history="1">
        <w:r w:rsidRPr="00620A6E">
          <w:rPr>
            <w:rStyle w:val="Hyperlink"/>
            <w:rFonts w:ascii="Minion" w:hAnsi="Minion" w:cstheme="minorHAnsi"/>
          </w:rPr>
          <w:t>http://www.mindtools.com/pages/article/newTMC_05_1.htm</w:t>
        </w:r>
      </w:hyperlink>
    </w:p>
    <w:p w14:paraId="2688C838" w14:textId="77777777" w:rsidR="007E00E4" w:rsidRPr="00620A6E" w:rsidRDefault="007E00E4" w:rsidP="007E00E4">
      <w:pPr>
        <w:rPr>
          <w:rFonts w:ascii="Minion" w:hAnsi="Minion" w:cstheme="minorHAnsi"/>
        </w:rPr>
      </w:pPr>
    </w:p>
    <w:p w14:paraId="6875D1A6" w14:textId="77777777" w:rsidR="007E00E4" w:rsidRPr="00620A6E" w:rsidRDefault="007E00E4" w:rsidP="007E00E4">
      <w:pPr>
        <w:rPr>
          <w:rFonts w:ascii="Minion" w:hAnsi="Minion" w:cstheme="minorHAnsi"/>
          <w:i/>
        </w:rPr>
      </w:pPr>
      <w:r w:rsidRPr="00620A6E">
        <w:rPr>
          <w:rFonts w:ascii="Minion" w:hAnsi="Minion" w:cstheme="minorHAnsi"/>
          <w:i/>
        </w:rPr>
        <w:t>The following format is recommended:</w:t>
      </w:r>
    </w:p>
    <w:tbl>
      <w:tblPr>
        <w:tblStyle w:val="TableGrid"/>
        <w:tblW w:w="0" w:type="auto"/>
        <w:tblLook w:val="04A0" w:firstRow="1" w:lastRow="0" w:firstColumn="1" w:lastColumn="0" w:noHBand="0" w:noVBand="1"/>
      </w:tblPr>
      <w:tblGrid>
        <w:gridCol w:w="4148"/>
        <w:gridCol w:w="4142"/>
      </w:tblGrid>
      <w:tr w:rsidR="007E00E4" w:rsidRPr="00620A6E" w14:paraId="3E513B87" w14:textId="77777777" w:rsidTr="00E561B6">
        <w:tc>
          <w:tcPr>
            <w:tcW w:w="4220" w:type="dxa"/>
          </w:tcPr>
          <w:p w14:paraId="0AF8CE2F" w14:textId="77777777" w:rsidR="007E00E4" w:rsidRPr="00620A6E" w:rsidRDefault="007E00E4" w:rsidP="00E561B6">
            <w:pPr>
              <w:rPr>
                <w:rFonts w:ascii="Minion" w:hAnsi="Minion" w:cstheme="minorHAnsi"/>
                <w:i/>
              </w:rPr>
            </w:pPr>
          </w:p>
          <w:p w14:paraId="060AA4BD" w14:textId="77777777" w:rsidR="007E00E4" w:rsidRPr="00620A6E" w:rsidRDefault="007E00E4" w:rsidP="00E561B6">
            <w:pPr>
              <w:rPr>
                <w:rFonts w:ascii="Minion" w:hAnsi="Minion" w:cstheme="minorHAnsi"/>
                <w:i/>
              </w:rPr>
            </w:pPr>
            <w:r w:rsidRPr="00620A6E">
              <w:rPr>
                <w:rFonts w:ascii="Minion" w:hAnsi="Minion" w:cstheme="minorHAnsi"/>
                <w:i/>
              </w:rPr>
              <w:t>Strengths:</w:t>
            </w:r>
          </w:p>
          <w:p w14:paraId="615E9AF5" w14:textId="77777777" w:rsidR="007E00E4" w:rsidRPr="00620A6E" w:rsidRDefault="007E00E4" w:rsidP="00E561B6">
            <w:pPr>
              <w:rPr>
                <w:rFonts w:ascii="Minion" w:hAnsi="Minion" w:cstheme="minorHAnsi"/>
                <w:i/>
              </w:rPr>
            </w:pPr>
            <w:r w:rsidRPr="00620A6E">
              <w:rPr>
                <w:rFonts w:ascii="Minion" w:hAnsi="Minion" w:cstheme="minorHAnsi"/>
                <w:i/>
              </w:rPr>
              <w:t>Describe the strengths of the candidate as a teacher briefly</w:t>
            </w:r>
          </w:p>
        </w:tc>
        <w:tc>
          <w:tcPr>
            <w:tcW w:w="4220" w:type="dxa"/>
          </w:tcPr>
          <w:p w14:paraId="056BA0F8" w14:textId="77777777" w:rsidR="007E00E4" w:rsidRPr="00620A6E" w:rsidRDefault="007E00E4" w:rsidP="00E561B6">
            <w:pPr>
              <w:rPr>
                <w:rFonts w:ascii="Minion" w:hAnsi="Minion" w:cstheme="minorHAnsi"/>
                <w:i/>
              </w:rPr>
            </w:pPr>
          </w:p>
          <w:p w14:paraId="0D0AF628" w14:textId="77777777" w:rsidR="007E00E4" w:rsidRPr="00620A6E" w:rsidRDefault="007E00E4" w:rsidP="00E561B6">
            <w:pPr>
              <w:rPr>
                <w:rFonts w:ascii="Minion" w:hAnsi="Minion" w:cstheme="minorHAnsi"/>
                <w:i/>
              </w:rPr>
            </w:pPr>
            <w:r w:rsidRPr="00620A6E">
              <w:rPr>
                <w:rFonts w:ascii="Minion" w:hAnsi="Minion" w:cstheme="minorHAnsi"/>
                <w:i/>
              </w:rPr>
              <w:t>Weaknesses:</w:t>
            </w:r>
          </w:p>
          <w:p w14:paraId="78920883" w14:textId="77777777" w:rsidR="007E00E4" w:rsidRPr="00620A6E" w:rsidRDefault="007E00E4" w:rsidP="00E561B6">
            <w:pPr>
              <w:rPr>
                <w:rFonts w:ascii="Minion" w:hAnsi="Minion" w:cstheme="minorHAnsi"/>
                <w:i/>
              </w:rPr>
            </w:pPr>
            <w:r w:rsidRPr="00620A6E">
              <w:rPr>
                <w:rFonts w:ascii="Minion" w:hAnsi="Minion" w:cstheme="minorHAnsi"/>
                <w:i/>
              </w:rPr>
              <w:t xml:space="preserve">Describe the weaknesses of the candidate as a teacher briefly </w:t>
            </w:r>
          </w:p>
          <w:p w14:paraId="155D7B55" w14:textId="77777777" w:rsidR="007E00E4" w:rsidRPr="00620A6E" w:rsidRDefault="007E00E4" w:rsidP="00E561B6">
            <w:pPr>
              <w:rPr>
                <w:rFonts w:ascii="Minion" w:hAnsi="Minion" w:cstheme="minorHAnsi"/>
                <w:i/>
              </w:rPr>
            </w:pPr>
          </w:p>
        </w:tc>
      </w:tr>
      <w:tr w:rsidR="007E00E4" w:rsidRPr="00620A6E" w14:paraId="475094DA" w14:textId="77777777" w:rsidTr="00E561B6">
        <w:tc>
          <w:tcPr>
            <w:tcW w:w="4220" w:type="dxa"/>
          </w:tcPr>
          <w:p w14:paraId="4D65871A" w14:textId="77777777" w:rsidR="007E00E4" w:rsidRPr="00620A6E" w:rsidRDefault="007E00E4" w:rsidP="00E561B6">
            <w:pPr>
              <w:rPr>
                <w:rFonts w:ascii="Minion" w:hAnsi="Minion" w:cstheme="minorHAnsi"/>
                <w:i/>
              </w:rPr>
            </w:pPr>
          </w:p>
          <w:p w14:paraId="4AFCE136" w14:textId="77777777" w:rsidR="007E00E4" w:rsidRPr="00620A6E" w:rsidRDefault="007E00E4" w:rsidP="00E561B6">
            <w:pPr>
              <w:rPr>
                <w:rFonts w:ascii="Minion" w:hAnsi="Minion" w:cstheme="minorHAnsi"/>
                <w:i/>
              </w:rPr>
            </w:pPr>
            <w:r w:rsidRPr="00620A6E">
              <w:rPr>
                <w:rFonts w:ascii="Minion" w:hAnsi="Minion" w:cstheme="minorHAnsi"/>
                <w:i/>
              </w:rPr>
              <w:t>Opportunities:</w:t>
            </w:r>
          </w:p>
          <w:p w14:paraId="6258BC9E" w14:textId="77777777" w:rsidR="007E00E4" w:rsidRPr="00620A6E" w:rsidRDefault="007E00E4" w:rsidP="00E561B6">
            <w:pPr>
              <w:rPr>
                <w:rFonts w:ascii="Minion" w:hAnsi="Minion" w:cstheme="minorHAnsi"/>
                <w:i/>
              </w:rPr>
            </w:pPr>
            <w:r w:rsidRPr="00620A6E">
              <w:rPr>
                <w:rFonts w:ascii="Minion" w:hAnsi="Minion" w:cstheme="minorHAnsi"/>
                <w:i/>
              </w:rPr>
              <w:t>Describe the opportunities for the  candidate as a teacher briefly</w:t>
            </w:r>
          </w:p>
          <w:p w14:paraId="0148D7BD" w14:textId="77777777" w:rsidR="007E00E4" w:rsidRPr="00620A6E" w:rsidRDefault="007E00E4" w:rsidP="00E561B6">
            <w:pPr>
              <w:rPr>
                <w:rFonts w:ascii="Minion" w:hAnsi="Minion" w:cstheme="minorHAnsi"/>
                <w:i/>
              </w:rPr>
            </w:pPr>
          </w:p>
        </w:tc>
        <w:tc>
          <w:tcPr>
            <w:tcW w:w="4220" w:type="dxa"/>
          </w:tcPr>
          <w:p w14:paraId="62891512" w14:textId="77777777" w:rsidR="007E00E4" w:rsidRPr="00620A6E" w:rsidRDefault="007E00E4" w:rsidP="00E561B6">
            <w:pPr>
              <w:rPr>
                <w:rFonts w:ascii="Minion" w:hAnsi="Minion" w:cstheme="minorHAnsi"/>
                <w:i/>
              </w:rPr>
            </w:pPr>
          </w:p>
          <w:p w14:paraId="3FFA4236" w14:textId="77777777" w:rsidR="007E00E4" w:rsidRPr="00620A6E" w:rsidRDefault="007E00E4" w:rsidP="00E561B6">
            <w:pPr>
              <w:rPr>
                <w:rFonts w:ascii="Minion" w:hAnsi="Minion" w:cstheme="minorHAnsi"/>
                <w:i/>
              </w:rPr>
            </w:pPr>
            <w:r w:rsidRPr="00620A6E">
              <w:rPr>
                <w:rFonts w:ascii="Minion" w:hAnsi="Minion" w:cstheme="minorHAnsi"/>
                <w:i/>
              </w:rPr>
              <w:t>Threats:</w:t>
            </w:r>
          </w:p>
          <w:p w14:paraId="7ECADB6B" w14:textId="77777777" w:rsidR="007E00E4" w:rsidRPr="00620A6E" w:rsidRDefault="007E00E4" w:rsidP="00E561B6">
            <w:pPr>
              <w:rPr>
                <w:rFonts w:ascii="Minion" w:hAnsi="Minion" w:cstheme="minorHAnsi"/>
                <w:i/>
              </w:rPr>
            </w:pPr>
            <w:r w:rsidRPr="00620A6E">
              <w:rPr>
                <w:rFonts w:ascii="Minion" w:hAnsi="Minion" w:cstheme="minorHAnsi"/>
                <w:i/>
              </w:rPr>
              <w:t>Describe the threats from the outside for the candidate as a teacher briefly.</w:t>
            </w:r>
          </w:p>
        </w:tc>
      </w:tr>
    </w:tbl>
    <w:p w14:paraId="796B4822" w14:textId="77777777" w:rsidR="007E00E4" w:rsidRPr="00620A6E" w:rsidRDefault="007E00E4" w:rsidP="007E00E4">
      <w:pPr>
        <w:rPr>
          <w:rFonts w:ascii="Minion" w:hAnsi="Minion" w:cstheme="minorHAnsi"/>
          <w:i/>
        </w:rPr>
      </w:pPr>
      <w:r w:rsidRPr="00620A6E">
        <w:rPr>
          <w:rFonts w:ascii="Minion" w:hAnsi="Minion" w:cstheme="minorHAnsi"/>
          <w:i/>
        </w:rPr>
        <w:t xml:space="preserve">Elaborate on each of the cells, using examples and referring (by number) to the attainment levels. Describe also how you engage all your students in your teaching and how you accommodate/ make use of the different backgrounds of your students. </w:t>
      </w:r>
    </w:p>
    <w:p w14:paraId="23BB317F" w14:textId="77777777" w:rsidR="007E00E4" w:rsidRPr="00620A6E" w:rsidRDefault="007E00E4" w:rsidP="007E00E4">
      <w:pPr>
        <w:rPr>
          <w:rFonts w:ascii="Minion" w:hAnsi="Minion" w:cstheme="minorHAnsi"/>
          <w:i/>
        </w:rPr>
      </w:pPr>
    </w:p>
    <w:p w14:paraId="792A7F72" w14:textId="3E091D6D" w:rsidR="00190320" w:rsidRPr="00620A6E" w:rsidRDefault="00190320" w:rsidP="007E00E4">
      <w:pPr>
        <w:rPr>
          <w:rFonts w:ascii="Minion" w:hAnsi="Minion" w:cstheme="minorHAnsi"/>
          <w:i/>
        </w:rPr>
      </w:pPr>
      <w:r w:rsidRPr="00620A6E">
        <w:rPr>
          <w:rFonts w:ascii="Minion" w:hAnsi="Minion" w:cstheme="minorHAnsi"/>
          <w:i/>
        </w:rPr>
        <w:t>Conclude with a Teaching Statement (max. 1-1.5 pages) with your personal teaching philosophy.</w:t>
      </w:r>
    </w:p>
    <w:p w14:paraId="3008CEDF" w14:textId="77777777" w:rsidR="00190320" w:rsidRPr="00620A6E" w:rsidRDefault="00190320" w:rsidP="007E00E4">
      <w:pPr>
        <w:rPr>
          <w:rFonts w:ascii="Minion" w:hAnsi="Minion" w:cstheme="minorHAnsi"/>
          <w:i/>
        </w:rPr>
      </w:pPr>
    </w:p>
    <w:p w14:paraId="55407082" w14:textId="77777777" w:rsidR="00FD5042" w:rsidRPr="00620A6E" w:rsidRDefault="00FD5042" w:rsidP="00FD5042">
      <w:pPr>
        <w:pStyle w:val="NoSpacing"/>
        <w:rPr>
          <w:rFonts w:ascii="Minion" w:hAnsi="Minion" w:cstheme="minorHAnsi"/>
          <w:sz w:val="24"/>
          <w:szCs w:val="24"/>
          <w:lang w:val="en-US"/>
        </w:rPr>
      </w:pPr>
      <w:r w:rsidRPr="00620A6E">
        <w:rPr>
          <w:rFonts w:ascii="Minion" w:hAnsi="Minion" w:cstheme="minorHAnsi"/>
          <w:sz w:val="24"/>
          <w:szCs w:val="24"/>
          <w:lang w:val="en-US"/>
        </w:rPr>
        <w:t xml:space="preserve">A teaching statement is a purposeful and reflective essay about the your teaching beliefs and practices. What motivates you as a teacher? It is an individual narrative that includes not only your beliefs about the teaching and learning process, but also concrete examples of the ways in which you enacts these beliefs in the classroom. </w:t>
      </w:r>
    </w:p>
    <w:p w14:paraId="24290E5C" w14:textId="77777777" w:rsidR="00FD5042" w:rsidRPr="00620A6E" w:rsidRDefault="00FD5042" w:rsidP="00FD5042">
      <w:pPr>
        <w:pStyle w:val="NoSpacing"/>
        <w:rPr>
          <w:rFonts w:ascii="Minion" w:hAnsi="Minion" w:cstheme="minorHAnsi"/>
          <w:sz w:val="24"/>
          <w:szCs w:val="24"/>
          <w:lang w:val="en-US"/>
        </w:rPr>
      </w:pPr>
    </w:p>
    <w:p w14:paraId="56189ECF" w14:textId="7618E6B2" w:rsidR="00FD5042" w:rsidRPr="00620A6E" w:rsidRDefault="00190320" w:rsidP="00FD5042">
      <w:pPr>
        <w:pStyle w:val="NoSpacing"/>
        <w:rPr>
          <w:rFonts w:ascii="Minion" w:hAnsi="Minion" w:cstheme="minorHAnsi"/>
          <w:sz w:val="24"/>
          <w:szCs w:val="24"/>
          <w:lang w:val="en-US"/>
        </w:rPr>
      </w:pPr>
      <w:r w:rsidRPr="00620A6E">
        <w:rPr>
          <w:rFonts w:ascii="Minion" w:hAnsi="Minion" w:cstheme="minorHAnsi"/>
          <w:sz w:val="24"/>
          <w:szCs w:val="24"/>
          <w:lang w:val="en-US"/>
        </w:rPr>
        <w:t>In y</w:t>
      </w:r>
      <w:r w:rsidR="00FD5042" w:rsidRPr="00620A6E">
        <w:rPr>
          <w:rFonts w:ascii="Minion" w:hAnsi="Minion" w:cstheme="minorHAnsi"/>
          <w:sz w:val="24"/>
          <w:szCs w:val="24"/>
          <w:lang w:val="en-US"/>
        </w:rPr>
        <w:t xml:space="preserve">our teaching statement </w:t>
      </w:r>
      <w:r w:rsidRPr="00620A6E">
        <w:rPr>
          <w:rFonts w:ascii="Minion" w:hAnsi="Minion" w:cstheme="minorHAnsi"/>
          <w:sz w:val="24"/>
          <w:szCs w:val="24"/>
          <w:lang w:val="en-US"/>
        </w:rPr>
        <w:t xml:space="preserve">you </w:t>
      </w:r>
      <w:r w:rsidR="00B15054" w:rsidRPr="00620A6E">
        <w:rPr>
          <w:rFonts w:ascii="Minion" w:hAnsi="Minion" w:cstheme="minorHAnsi"/>
          <w:sz w:val="24"/>
          <w:szCs w:val="24"/>
          <w:lang w:val="en-US"/>
        </w:rPr>
        <w:t>c</w:t>
      </w:r>
      <w:r w:rsidR="00FD5042" w:rsidRPr="00620A6E">
        <w:rPr>
          <w:rFonts w:ascii="Minion" w:hAnsi="Minion" w:cstheme="minorHAnsi"/>
          <w:sz w:val="24"/>
          <w:szCs w:val="24"/>
          <w:lang w:val="en-US"/>
        </w:rPr>
        <w:t xml:space="preserve">ould </w:t>
      </w:r>
      <w:r w:rsidRPr="00620A6E">
        <w:rPr>
          <w:rFonts w:ascii="Minion" w:hAnsi="Minion" w:cstheme="minorHAnsi"/>
          <w:sz w:val="24"/>
          <w:szCs w:val="24"/>
          <w:lang w:val="en-US"/>
        </w:rPr>
        <w:t>describe</w:t>
      </w:r>
      <w:r w:rsidR="00FD5042" w:rsidRPr="00620A6E">
        <w:rPr>
          <w:rFonts w:ascii="Minion" w:hAnsi="Minion" w:cstheme="minorHAnsi"/>
          <w:sz w:val="24"/>
          <w:szCs w:val="24"/>
          <w:lang w:val="en-US"/>
        </w:rPr>
        <w:t>:</w:t>
      </w:r>
    </w:p>
    <w:p w14:paraId="28E97614" w14:textId="77777777" w:rsidR="00FD5042" w:rsidRPr="00620A6E" w:rsidRDefault="00FD5042" w:rsidP="00FD5042">
      <w:pPr>
        <w:pStyle w:val="NoSpacing"/>
        <w:numPr>
          <w:ilvl w:val="0"/>
          <w:numId w:val="20"/>
        </w:numPr>
        <w:ind w:left="360"/>
        <w:rPr>
          <w:rFonts w:ascii="Minion" w:hAnsi="Minion" w:cstheme="minorHAnsi"/>
          <w:sz w:val="24"/>
          <w:szCs w:val="24"/>
          <w:lang w:val="en-US"/>
        </w:rPr>
      </w:pPr>
      <w:r w:rsidRPr="00620A6E">
        <w:rPr>
          <w:rFonts w:ascii="Minion" w:hAnsi="Minion" w:cstheme="minorHAnsi"/>
          <w:sz w:val="24"/>
          <w:szCs w:val="24"/>
          <w:lang w:val="en-US"/>
        </w:rPr>
        <w:t>Your teaching philosophy</w:t>
      </w:r>
      <w:r w:rsidRPr="00620A6E">
        <w:rPr>
          <w:rFonts w:ascii="Minion" w:hAnsi="Minion" w:cstheme="minorHAnsi"/>
          <w:sz w:val="24"/>
          <w:szCs w:val="24"/>
          <w:lang w:val="en-US"/>
        </w:rPr>
        <w:br/>
        <w:t>Without getting into the weeds of pedagogical theories, describe your approach to teaching. What do you think contributes most to your students’ learning processes? If you use a certain theory (constructive alignment, Bloom’s levels) then you can mention this briefly as well.</w:t>
      </w:r>
    </w:p>
    <w:p w14:paraId="1F639A56" w14:textId="77777777" w:rsidR="00FD5042" w:rsidRPr="00620A6E" w:rsidRDefault="00FD5042" w:rsidP="00FD5042">
      <w:pPr>
        <w:pStyle w:val="NoSpacing"/>
        <w:numPr>
          <w:ilvl w:val="0"/>
          <w:numId w:val="20"/>
        </w:numPr>
        <w:ind w:left="360"/>
        <w:rPr>
          <w:rFonts w:ascii="Minion" w:hAnsi="Minion" w:cstheme="minorHAnsi"/>
          <w:sz w:val="24"/>
          <w:szCs w:val="24"/>
          <w:lang w:val="en-US"/>
        </w:rPr>
      </w:pPr>
      <w:r w:rsidRPr="00620A6E">
        <w:rPr>
          <w:rFonts w:ascii="Minion" w:hAnsi="Minion" w:cstheme="minorHAnsi"/>
          <w:sz w:val="24"/>
          <w:szCs w:val="24"/>
          <w:lang w:val="en-US"/>
        </w:rPr>
        <w:t>Examples of your teaching practices</w:t>
      </w:r>
      <w:r w:rsidRPr="00620A6E">
        <w:rPr>
          <w:rFonts w:ascii="Minion" w:hAnsi="Minion" w:cstheme="minorHAnsi"/>
          <w:sz w:val="24"/>
          <w:szCs w:val="24"/>
          <w:lang w:val="en-US"/>
        </w:rPr>
        <w:br/>
        <w:t>Based on your philosophy of teaching, how do you put this into practice? Make sure you include examples of how you teach, by discussing the types of materials you use in the classroom and how you switch between lecturing and active learning activities.</w:t>
      </w:r>
    </w:p>
    <w:p w14:paraId="4B248A24" w14:textId="77777777" w:rsidR="00FD5042" w:rsidRPr="00620A6E" w:rsidRDefault="00FD5042" w:rsidP="00FD5042">
      <w:pPr>
        <w:pStyle w:val="NoSpacing"/>
        <w:rPr>
          <w:rFonts w:ascii="Minion" w:hAnsi="Minion" w:cstheme="minorHAnsi"/>
          <w:sz w:val="24"/>
          <w:szCs w:val="24"/>
          <w:highlight w:val="yellow"/>
          <w:lang w:val="en-US"/>
        </w:rPr>
      </w:pPr>
    </w:p>
    <w:p w14:paraId="5F669367" w14:textId="40179786" w:rsidR="007E00E4" w:rsidRPr="00620A6E" w:rsidRDefault="007E00E4" w:rsidP="007E00E4">
      <w:pPr>
        <w:rPr>
          <w:rFonts w:ascii="Minion" w:hAnsi="Minion" w:cstheme="minorHAnsi"/>
          <w:i/>
        </w:rPr>
      </w:pPr>
      <w:r w:rsidRPr="00620A6E">
        <w:rPr>
          <w:rFonts w:ascii="Minion" w:hAnsi="Minion" w:cstheme="minorHAnsi"/>
          <w:i/>
        </w:rPr>
        <w:t xml:space="preserve">For </w:t>
      </w:r>
      <w:r w:rsidR="00FD5042" w:rsidRPr="00620A6E">
        <w:rPr>
          <w:rFonts w:ascii="Minion" w:hAnsi="Minion" w:cstheme="minorHAnsi"/>
          <w:i/>
        </w:rPr>
        <w:t xml:space="preserve">more </w:t>
      </w:r>
      <w:r w:rsidRPr="00620A6E">
        <w:rPr>
          <w:rFonts w:ascii="Minion" w:hAnsi="Minion" w:cstheme="minorHAnsi"/>
          <w:i/>
        </w:rPr>
        <w:t>information about writing a Teaching Statement:</w:t>
      </w:r>
    </w:p>
    <w:p w14:paraId="7D31AE15" w14:textId="77777777" w:rsidR="007E00E4" w:rsidRPr="00620A6E" w:rsidRDefault="00ED7D9A" w:rsidP="007E00E4">
      <w:pPr>
        <w:rPr>
          <w:rFonts w:ascii="Minion" w:hAnsi="Minion" w:cstheme="minorHAnsi"/>
          <w:color w:val="1F497D"/>
          <w:sz w:val="22"/>
          <w:szCs w:val="22"/>
          <w:lang w:eastAsia="zh-CN"/>
        </w:rPr>
      </w:pPr>
      <w:hyperlink r:id="rId12" w:history="1">
        <w:r w:rsidRPr="00620A6E">
          <w:rPr>
            <w:rStyle w:val="Hyperlink"/>
            <w:rFonts w:ascii="Minion" w:hAnsi="Minion" w:cstheme="minorHAnsi"/>
            <w:sz w:val="22"/>
            <w:szCs w:val="22"/>
          </w:rPr>
          <w:t>https://cft.vanderbilt.edu/guides-sub-pages/teaching-statements/</w:t>
        </w:r>
      </w:hyperlink>
      <w:r w:rsidRPr="00620A6E">
        <w:rPr>
          <w:rFonts w:ascii="Minion" w:hAnsi="Minion" w:cstheme="minorHAnsi"/>
          <w:color w:val="1F497D"/>
          <w:sz w:val="22"/>
          <w:szCs w:val="22"/>
        </w:rPr>
        <w:t xml:space="preserve"> </w:t>
      </w:r>
    </w:p>
    <w:p w14:paraId="75F04965" w14:textId="77777777" w:rsidR="00ED7D9A" w:rsidRPr="00620A6E" w:rsidRDefault="00ED7D9A" w:rsidP="007E00E4">
      <w:pPr>
        <w:rPr>
          <w:rFonts w:ascii="Minion" w:hAnsi="Minion" w:cstheme="minorHAnsi"/>
          <w:color w:val="1F497D"/>
          <w:sz w:val="22"/>
          <w:szCs w:val="22"/>
          <w:lang w:eastAsia="zh-CN"/>
        </w:rPr>
      </w:pPr>
    </w:p>
    <w:p w14:paraId="1E3CABF1" w14:textId="77777777" w:rsidR="00ED7D9A" w:rsidRPr="00620A6E" w:rsidRDefault="00ED7D9A" w:rsidP="007E00E4">
      <w:pPr>
        <w:rPr>
          <w:rFonts w:ascii="Minion" w:hAnsi="Minion" w:cstheme="minorHAnsi"/>
          <w:color w:val="1F497D"/>
          <w:sz w:val="22"/>
          <w:szCs w:val="22"/>
          <w:lang w:eastAsia="zh-CN"/>
        </w:rPr>
      </w:pPr>
    </w:p>
    <w:p w14:paraId="5BB12937" w14:textId="77777777" w:rsidR="00FD5042" w:rsidRPr="00620A6E" w:rsidRDefault="00FD5042">
      <w:pPr>
        <w:rPr>
          <w:rFonts w:ascii="Minion" w:hAnsi="Minion" w:cstheme="minorHAnsi"/>
          <w:b/>
        </w:rPr>
      </w:pPr>
      <w:r w:rsidRPr="00620A6E">
        <w:rPr>
          <w:rFonts w:ascii="Minion" w:hAnsi="Minion" w:cstheme="minorHAnsi"/>
          <w:b/>
        </w:rPr>
        <w:br w:type="page"/>
      </w:r>
    </w:p>
    <w:p w14:paraId="189D06F5" w14:textId="5952E1E6" w:rsidR="007E00E4" w:rsidRPr="00620A6E" w:rsidRDefault="00B71C66" w:rsidP="00B71C66">
      <w:pPr>
        <w:rPr>
          <w:rFonts w:ascii="Minion" w:hAnsi="Minion" w:cstheme="minorHAnsi"/>
          <w:b/>
        </w:rPr>
      </w:pPr>
      <w:r w:rsidRPr="00620A6E">
        <w:rPr>
          <w:rFonts w:ascii="Minion" w:hAnsi="Minion" w:cstheme="minorHAnsi"/>
          <w:b/>
        </w:rPr>
        <w:lastRenderedPageBreak/>
        <w:t>3.</w:t>
      </w:r>
      <w:r w:rsidR="00E90385" w:rsidRPr="00620A6E">
        <w:rPr>
          <w:rFonts w:ascii="Minion" w:hAnsi="Minion" w:cstheme="minorHAnsi"/>
          <w:b/>
        </w:rPr>
        <w:t xml:space="preserve"> </w:t>
      </w:r>
      <w:r w:rsidR="007E00E4" w:rsidRPr="00620A6E">
        <w:rPr>
          <w:rFonts w:ascii="Minion" w:hAnsi="Minion" w:cstheme="minorHAnsi"/>
          <w:b/>
        </w:rPr>
        <w:t>Student Evaluations</w:t>
      </w:r>
    </w:p>
    <w:p w14:paraId="5B20A6A4" w14:textId="77777777" w:rsidR="007E00E4" w:rsidRPr="00620A6E" w:rsidRDefault="007E00E4" w:rsidP="007E00E4">
      <w:pPr>
        <w:rPr>
          <w:rFonts w:ascii="Minion" w:hAnsi="Minion" w:cstheme="minorHAnsi"/>
        </w:rPr>
      </w:pPr>
    </w:p>
    <w:p w14:paraId="0EA5BFEB" w14:textId="77777777" w:rsidR="007E00E4" w:rsidRPr="00620A6E" w:rsidRDefault="007E00E4" w:rsidP="007E00E4">
      <w:pPr>
        <w:rPr>
          <w:rFonts w:ascii="Minion" w:hAnsi="Minion" w:cstheme="minorHAnsi"/>
          <w:i/>
        </w:rPr>
      </w:pPr>
      <w:r w:rsidRPr="00620A6E">
        <w:rPr>
          <w:rFonts w:ascii="Minion" w:hAnsi="Minion" w:cstheme="minorHAnsi"/>
          <w:i/>
        </w:rPr>
        <w:t xml:space="preserve">Explain briefly why you have selected these four courses to be included and explain if and how you have adjusted your classes following the evaluation.. List a summary of the results  and put the evaluation reports in the appendix. For the matrix use a short version of the questions used in the questionnaire and don’t forget the mention the scale. </w:t>
      </w:r>
    </w:p>
    <w:p w14:paraId="07C041CA" w14:textId="77777777" w:rsidR="007E00E4" w:rsidRPr="00620A6E" w:rsidRDefault="007E00E4" w:rsidP="007E00E4">
      <w:pPr>
        <w:rPr>
          <w:rFonts w:ascii="Minion" w:hAnsi="Minion" w:cstheme="minorHAnsi"/>
        </w:rPr>
      </w:pPr>
    </w:p>
    <w:p w14:paraId="75A88453" w14:textId="77777777" w:rsidR="007E00E4" w:rsidRPr="00620A6E" w:rsidRDefault="007E00E4" w:rsidP="007E00E4">
      <w:pPr>
        <w:rPr>
          <w:rFonts w:ascii="Minion" w:hAnsi="Minion" w:cstheme="minorHAnsi"/>
        </w:rPr>
      </w:pPr>
      <w:r w:rsidRPr="00620A6E">
        <w:rPr>
          <w:rFonts w:ascii="Minion" w:hAnsi="Minion" w:cstheme="minorHAnsi"/>
        </w:rPr>
        <w:t>Evaluation results</w:t>
      </w:r>
    </w:p>
    <w:tbl>
      <w:tblPr>
        <w:tblStyle w:val="TableGrid"/>
        <w:tblW w:w="0" w:type="auto"/>
        <w:tblLook w:val="01E0" w:firstRow="1" w:lastRow="1" w:firstColumn="1" w:lastColumn="1" w:noHBand="0" w:noVBand="0"/>
      </w:tblPr>
      <w:tblGrid>
        <w:gridCol w:w="1180"/>
        <w:gridCol w:w="3216"/>
        <w:gridCol w:w="973"/>
        <w:gridCol w:w="974"/>
        <w:gridCol w:w="973"/>
        <w:gridCol w:w="974"/>
      </w:tblGrid>
      <w:tr w:rsidR="007E00E4" w:rsidRPr="00620A6E" w14:paraId="1B47ECDB" w14:textId="77777777" w:rsidTr="00E561B6">
        <w:tc>
          <w:tcPr>
            <w:tcW w:w="1188" w:type="dxa"/>
          </w:tcPr>
          <w:p w14:paraId="5CE948DB" w14:textId="77777777" w:rsidR="007E00E4" w:rsidRPr="00620A6E" w:rsidRDefault="007E00E4" w:rsidP="00E561B6">
            <w:pPr>
              <w:rPr>
                <w:rFonts w:ascii="Minion" w:hAnsi="Minion" w:cstheme="minorHAnsi"/>
                <w:b/>
              </w:rPr>
            </w:pPr>
            <w:r w:rsidRPr="00620A6E">
              <w:rPr>
                <w:rFonts w:ascii="Minion" w:hAnsi="Minion" w:cstheme="minorHAnsi"/>
                <w:b/>
              </w:rPr>
              <w:t>Question</w:t>
            </w:r>
          </w:p>
        </w:tc>
        <w:tc>
          <w:tcPr>
            <w:tcW w:w="3600" w:type="dxa"/>
          </w:tcPr>
          <w:p w14:paraId="7C9CD831" w14:textId="77777777" w:rsidR="007E00E4" w:rsidRPr="00620A6E" w:rsidRDefault="007E00E4" w:rsidP="00E561B6">
            <w:pPr>
              <w:rPr>
                <w:rFonts w:ascii="Minion" w:hAnsi="Minion" w:cstheme="minorHAnsi"/>
                <w:b/>
              </w:rPr>
            </w:pPr>
            <w:r w:rsidRPr="00620A6E">
              <w:rPr>
                <w:rFonts w:ascii="Minion" w:hAnsi="Minion" w:cstheme="minorHAnsi"/>
                <w:b/>
              </w:rPr>
              <w:t>Item</w:t>
            </w:r>
          </w:p>
        </w:tc>
        <w:tc>
          <w:tcPr>
            <w:tcW w:w="1018" w:type="dxa"/>
          </w:tcPr>
          <w:p w14:paraId="281EB974" w14:textId="77777777" w:rsidR="007E00E4" w:rsidRPr="00620A6E" w:rsidRDefault="007E00E4" w:rsidP="00E561B6">
            <w:pPr>
              <w:rPr>
                <w:rFonts w:ascii="Minion" w:hAnsi="Minion" w:cstheme="minorHAnsi"/>
                <w:b/>
                <w:sz w:val="20"/>
                <w:szCs w:val="20"/>
              </w:rPr>
            </w:pPr>
            <w:r w:rsidRPr="00620A6E">
              <w:rPr>
                <w:rFonts w:ascii="Minion" w:hAnsi="Minion" w:cstheme="minorHAnsi"/>
                <w:b/>
                <w:sz w:val="20"/>
                <w:szCs w:val="20"/>
              </w:rPr>
              <w:t>course 1</w:t>
            </w:r>
          </w:p>
        </w:tc>
        <w:tc>
          <w:tcPr>
            <w:tcW w:w="1019" w:type="dxa"/>
          </w:tcPr>
          <w:p w14:paraId="3DBD4F1D" w14:textId="77777777" w:rsidR="007E00E4" w:rsidRPr="00620A6E" w:rsidRDefault="007E00E4" w:rsidP="00E561B6">
            <w:pPr>
              <w:rPr>
                <w:rFonts w:ascii="Minion" w:hAnsi="Minion" w:cstheme="minorHAnsi"/>
                <w:b/>
                <w:sz w:val="20"/>
                <w:szCs w:val="20"/>
              </w:rPr>
            </w:pPr>
            <w:r w:rsidRPr="00620A6E">
              <w:rPr>
                <w:rFonts w:ascii="Minion" w:hAnsi="Minion" w:cstheme="minorHAnsi"/>
                <w:b/>
                <w:sz w:val="20"/>
                <w:szCs w:val="20"/>
              </w:rPr>
              <w:t>course 2</w:t>
            </w:r>
          </w:p>
        </w:tc>
        <w:tc>
          <w:tcPr>
            <w:tcW w:w="1018" w:type="dxa"/>
          </w:tcPr>
          <w:p w14:paraId="2290D950" w14:textId="77777777" w:rsidR="007E00E4" w:rsidRPr="00620A6E" w:rsidRDefault="007E00E4" w:rsidP="00E561B6">
            <w:pPr>
              <w:rPr>
                <w:rFonts w:ascii="Minion" w:hAnsi="Minion" w:cstheme="minorHAnsi"/>
                <w:b/>
                <w:sz w:val="20"/>
                <w:szCs w:val="20"/>
              </w:rPr>
            </w:pPr>
            <w:r w:rsidRPr="00620A6E">
              <w:rPr>
                <w:rFonts w:ascii="Minion" w:hAnsi="Minion" w:cstheme="minorHAnsi"/>
                <w:b/>
                <w:sz w:val="20"/>
                <w:szCs w:val="20"/>
              </w:rPr>
              <w:t>course 3</w:t>
            </w:r>
          </w:p>
        </w:tc>
        <w:tc>
          <w:tcPr>
            <w:tcW w:w="1019" w:type="dxa"/>
          </w:tcPr>
          <w:p w14:paraId="29ED9A5F" w14:textId="77777777" w:rsidR="007E00E4" w:rsidRPr="00620A6E" w:rsidRDefault="007E00E4" w:rsidP="00E561B6">
            <w:pPr>
              <w:rPr>
                <w:rFonts w:ascii="Minion" w:hAnsi="Minion" w:cstheme="minorHAnsi"/>
                <w:b/>
                <w:sz w:val="20"/>
                <w:szCs w:val="20"/>
              </w:rPr>
            </w:pPr>
            <w:r w:rsidRPr="00620A6E">
              <w:rPr>
                <w:rFonts w:ascii="Minion" w:hAnsi="Minion" w:cstheme="minorHAnsi"/>
                <w:b/>
                <w:sz w:val="20"/>
                <w:szCs w:val="20"/>
              </w:rPr>
              <w:t>course 4</w:t>
            </w:r>
          </w:p>
        </w:tc>
      </w:tr>
      <w:tr w:rsidR="007E00E4" w:rsidRPr="00620A6E" w14:paraId="4CF3BC02" w14:textId="77777777" w:rsidTr="00E561B6">
        <w:tc>
          <w:tcPr>
            <w:tcW w:w="1188" w:type="dxa"/>
          </w:tcPr>
          <w:p w14:paraId="315645D5" w14:textId="77777777" w:rsidR="007E00E4" w:rsidRPr="00620A6E" w:rsidRDefault="007E00E4" w:rsidP="00E561B6">
            <w:pPr>
              <w:rPr>
                <w:rFonts w:ascii="Minion" w:hAnsi="Minion" w:cstheme="minorHAnsi"/>
                <w:i/>
              </w:rPr>
            </w:pPr>
            <w:r w:rsidRPr="00620A6E">
              <w:rPr>
                <w:rFonts w:ascii="Minion" w:hAnsi="Minion" w:cstheme="minorHAnsi"/>
                <w:i/>
              </w:rPr>
              <w:t>1</w:t>
            </w:r>
          </w:p>
        </w:tc>
        <w:tc>
          <w:tcPr>
            <w:tcW w:w="3600" w:type="dxa"/>
          </w:tcPr>
          <w:p w14:paraId="55C1BFAA" w14:textId="77777777" w:rsidR="007E00E4" w:rsidRPr="00620A6E" w:rsidRDefault="007E00E4" w:rsidP="00E561B6">
            <w:pPr>
              <w:rPr>
                <w:rFonts w:ascii="Minion" w:hAnsi="Minion" w:cstheme="minorHAnsi"/>
                <w:i/>
              </w:rPr>
            </w:pPr>
            <w:r w:rsidRPr="00620A6E">
              <w:rPr>
                <w:rFonts w:ascii="Minion" w:hAnsi="Minion" w:cstheme="minorHAnsi"/>
                <w:i/>
              </w:rPr>
              <w:t>Learning gain</w:t>
            </w:r>
          </w:p>
        </w:tc>
        <w:tc>
          <w:tcPr>
            <w:tcW w:w="1018" w:type="dxa"/>
          </w:tcPr>
          <w:p w14:paraId="04E2BAF2" w14:textId="77777777" w:rsidR="007E00E4" w:rsidRPr="00620A6E" w:rsidRDefault="007E00E4" w:rsidP="00E561B6">
            <w:pPr>
              <w:rPr>
                <w:rFonts w:ascii="Minion" w:hAnsi="Minion" w:cstheme="minorHAnsi"/>
                <w:i/>
              </w:rPr>
            </w:pPr>
            <w:r w:rsidRPr="00620A6E">
              <w:rPr>
                <w:rFonts w:ascii="Minion" w:hAnsi="Minion" w:cstheme="minorHAnsi"/>
                <w:i/>
              </w:rPr>
              <w:t>3.5</w:t>
            </w:r>
          </w:p>
        </w:tc>
        <w:tc>
          <w:tcPr>
            <w:tcW w:w="1019" w:type="dxa"/>
          </w:tcPr>
          <w:p w14:paraId="092A95C2" w14:textId="77777777" w:rsidR="007E00E4" w:rsidRPr="00620A6E" w:rsidRDefault="007E00E4" w:rsidP="00E561B6">
            <w:pPr>
              <w:rPr>
                <w:rFonts w:ascii="Minion" w:hAnsi="Minion" w:cstheme="minorHAnsi"/>
                <w:i/>
              </w:rPr>
            </w:pPr>
            <w:r w:rsidRPr="00620A6E">
              <w:rPr>
                <w:rFonts w:ascii="Minion" w:hAnsi="Minion" w:cstheme="minorHAnsi"/>
                <w:i/>
              </w:rPr>
              <w:t>3.8</w:t>
            </w:r>
          </w:p>
        </w:tc>
        <w:tc>
          <w:tcPr>
            <w:tcW w:w="1018" w:type="dxa"/>
          </w:tcPr>
          <w:p w14:paraId="41BFDDA9" w14:textId="77777777" w:rsidR="007E00E4" w:rsidRPr="00620A6E" w:rsidRDefault="007E00E4" w:rsidP="00E561B6">
            <w:pPr>
              <w:rPr>
                <w:rFonts w:ascii="Minion" w:hAnsi="Minion" w:cstheme="minorHAnsi"/>
                <w:i/>
              </w:rPr>
            </w:pPr>
            <w:r w:rsidRPr="00620A6E">
              <w:rPr>
                <w:rFonts w:ascii="Minion" w:hAnsi="Minion" w:cstheme="minorHAnsi"/>
                <w:i/>
              </w:rPr>
              <w:t>3.0</w:t>
            </w:r>
          </w:p>
        </w:tc>
        <w:tc>
          <w:tcPr>
            <w:tcW w:w="1019" w:type="dxa"/>
          </w:tcPr>
          <w:p w14:paraId="78A78059" w14:textId="77777777" w:rsidR="007E00E4" w:rsidRPr="00620A6E" w:rsidRDefault="007E00E4" w:rsidP="00E561B6">
            <w:pPr>
              <w:rPr>
                <w:rFonts w:ascii="Minion" w:hAnsi="Minion" w:cstheme="minorHAnsi"/>
                <w:i/>
              </w:rPr>
            </w:pPr>
            <w:r w:rsidRPr="00620A6E">
              <w:rPr>
                <w:rFonts w:ascii="Minion" w:hAnsi="Minion" w:cstheme="minorHAnsi"/>
                <w:i/>
              </w:rPr>
              <w:t>4.0</w:t>
            </w:r>
          </w:p>
        </w:tc>
      </w:tr>
      <w:tr w:rsidR="007E00E4" w:rsidRPr="00620A6E" w14:paraId="2A9982CE" w14:textId="77777777" w:rsidTr="00E561B6">
        <w:tc>
          <w:tcPr>
            <w:tcW w:w="1188" w:type="dxa"/>
          </w:tcPr>
          <w:p w14:paraId="3D80854C" w14:textId="77777777" w:rsidR="007E00E4" w:rsidRPr="00620A6E" w:rsidRDefault="007E00E4" w:rsidP="00E561B6">
            <w:pPr>
              <w:rPr>
                <w:rFonts w:ascii="Minion" w:hAnsi="Minion" w:cstheme="minorHAnsi"/>
                <w:i/>
              </w:rPr>
            </w:pPr>
            <w:r w:rsidRPr="00620A6E">
              <w:rPr>
                <w:rFonts w:ascii="Minion" w:hAnsi="Minion" w:cstheme="minorHAnsi"/>
                <w:i/>
              </w:rPr>
              <w:t>2</w:t>
            </w:r>
          </w:p>
        </w:tc>
        <w:tc>
          <w:tcPr>
            <w:tcW w:w="3600" w:type="dxa"/>
          </w:tcPr>
          <w:p w14:paraId="06869605" w14:textId="77777777" w:rsidR="007E00E4" w:rsidRPr="00620A6E" w:rsidRDefault="007E00E4" w:rsidP="00E561B6">
            <w:pPr>
              <w:rPr>
                <w:rFonts w:ascii="Minion" w:hAnsi="Minion" w:cstheme="minorHAnsi"/>
                <w:i/>
              </w:rPr>
            </w:pPr>
            <w:r w:rsidRPr="00620A6E">
              <w:rPr>
                <w:rFonts w:ascii="Minion" w:hAnsi="Minion" w:cstheme="minorHAnsi"/>
                <w:i/>
              </w:rPr>
              <w:t>Course organization</w:t>
            </w:r>
          </w:p>
        </w:tc>
        <w:tc>
          <w:tcPr>
            <w:tcW w:w="1018" w:type="dxa"/>
          </w:tcPr>
          <w:p w14:paraId="7435F662" w14:textId="77777777" w:rsidR="007E00E4" w:rsidRPr="00620A6E" w:rsidRDefault="007E00E4" w:rsidP="00E561B6">
            <w:pPr>
              <w:rPr>
                <w:rFonts w:ascii="Minion" w:hAnsi="Minion" w:cstheme="minorHAnsi"/>
                <w:i/>
              </w:rPr>
            </w:pPr>
            <w:r w:rsidRPr="00620A6E">
              <w:rPr>
                <w:rFonts w:ascii="Minion" w:hAnsi="Minion" w:cstheme="minorHAnsi"/>
                <w:i/>
              </w:rPr>
              <w:t>2.8</w:t>
            </w:r>
          </w:p>
        </w:tc>
        <w:tc>
          <w:tcPr>
            <w:tcW w:w="1019" w:type="dxa"/>
          </w:tcPr>
          <w:p w14:paraId="553A131F" w14:textId="77777777" w:rsidR="007E00E4" w:rsidRPr="00620A6E" w:rsidRDefault="007E00E4" w:rsidP="00E561B6">
            <w:pPr>
              <w:rPr>
                <w:rFonts w:ascii="Minion" w:hAnsi="Minion" w:cstheme="minorHAnsi"/>
                <w:i/>
              </w:rPr>
            </w:pPr>
            <w:r w:rsidRPr="00620A6E">
              <w:rPr>
                <w:rFonts w:ascii="Minion" w:hAnsi="Minion" w:cstheme="minorHAnsi"/>
                <w:i/>
              </w:rPr>
              <w:t>3.2</w:t>
            </w:r>
          </w:p>
        </w:tc>
        <w:tc>
          <w:tcPr>
            <w:tcW w:w="1018" w:type="dxa"/>
          </w:tcPr>
          <w:p w14:paraId="2FFC807A" w14:textId="77777777" w:rsidR="007E00E4" w:rsidRPr="00620A6E" w:rsidRDefault="007E00E4" w:rsidP="00E561B6">
            <w:pPr>
              <w:rPr>
                <w:rFonts w:ascii="Minion" w:hAnsi="Minion" w:cstheme="minorHAnsi"/>
                <w:i/>
              </w:rPr>
            </w:pPr>
            <w:r w:rsidRPr="00620A6E">
              <w:rPr>
                <w:rFonts w:ascii="Minion" w:hAnsi="Minion" w:cstheme="minorHAnsi"/>
                <w:i/>
              </w:rPr>
              <w:t>3.4</w:t>
            </w:r>
          </w:p>
        </w:tc>
        <w:tc>
          <w:tcPr>
            <w:tcW w:w="1019" w:type="dxa"/>
          </w:tcPr>
          <w:p w14:paraId="04D99799" w14:textId="77777777" w:rsidR="007E00E4" w:rsidRPr="00620A6E" w:rsidRDefault="007E00E4" w:rsidP="00E561B6">
            <w:pPr>
              <w:rPr>
                <w:rFonts w:ascii="Minion" w:hAnsi="Minion" w:cstheme="minorHAnsi"/>
                <w:i/>
              </w:rPr>
            </w:pPr>
            <w:r w:rsidRPr="00620A6E">
              <w:rPr>
                <w:rFonts w:ascii="Minion" w:hAnsi="Minion" w:cstheme="minorHAnsi"/>
                <w:i/>
              </w:rPr>
              <w:t>3.4</w:t>
            </w:r>
          </w:p>
        </w:tc>
      </w:tr>
      <w:tr w:rsidR="007E00E4" w:rsidRPr="00620A6E" w14:paraId="07D2C6B8" w14:textId="77777777" w:rsidTr="00E561B6">
        <w:tc>
          <w:tcPr>
            <w:tcW w:w="1188" w:type="dxa"/>
          </w:tcPr>
          <w:p w14:paraId="5E3BD17B" w14:textId="77777777" w:rsidR="007E00E4" w:rsidRPr="00620A6E" w:rsidRDefault="007E00E4" w:rsidP="00E561B6">
            <w:pPr>
              <w:rPr>
                <w:rFonts w:ascii="Minion" w:hAnsi="Minion" w:cstheme="minorHAnsi"/>
                <w:i/>
              </w:rPr>
            </w:pPr>
            <w:r w:rsidRPr="00620A6E">
              <w:rPr>
                <w:rFonts w:ascii="Minion" w:hAnsi="Minion" w:cstheme="minorHAnsi"/>
                <w:i/>
              </w:rPr>
              <w:t>3</w:t>
            </w:r>
          </w:p>
        </w:tc>
        <w:tc>
          <w:tcPr>
            <w:tcW w:w="3600" w:type="dxa"/>
          </w:tcPr>
          <w:p w14:paraId="37E041D0" w14:textId="77777777" w:rsidR="007E00E4" w:rsidRPr="00620A6E" w:rsidRDefault="007E00E4" w:rsidP="00E561B6">
            <w:pPr>
              <w:rPr>
                <w:rFonts w:ascii="Minion" w:hAnsi="Minion" w:cstheme="minorHAnsi"/>
                <w:i/>
              </w:rPr>
            </w:pPr>
            <w:r w:rsidRPr="00620A6E">
              <w:rPr>
                <w:rFonts w:ascii="Minion" w:hAnsi="Minion" w:cstheme="minorHAnsi"/>
                <w:i/>
              </w:rPr>
              <w:t>Course materials</w:t>
            </w:r>
          </w:p>
        </w:tc>
        <w:tc>
          <w:tcPr>
            <w:tcW w:w="1018" w:type="dxa"/>
          </w:tcPr>
          <w:p w14:paraId="31499225" w14:textId="77777777" w:rsidR="007E00E4" w:rsidRPr="00620A6E" w:rsidRDefault="007E00E4" w:rsidP="00E561B6">
            <w:pPr>
              <w:rPr>
                <w:rFonts w:ascii="Minion" w:hAnsi="Minion" w:cstheme="minorHAnsi"/>
                <w:i/>
              </w:rPr>
            </w:pPr>
            <w:r w:rsidRPr="00620A6E">
              <w:rPr>
                <w:rFonts w:ascii="Minion" w:hAnsi="Minion" w:cstheme="minorHAnsi"/>
                <w:i/>
              </w:rPr>
              <w:t>4.1</w:t>
            </w:r>
          </w:p>
        </w:tc>
        <w:tc>
          <w:tcPr>
            <w:tcW w:w="1019" w:type="dxa"/>
          </w:tcPr>
          <w:p w14:paraId="6E785727" w14:textId="77777777" w:rsidR="007E00E4" w:rsidRPr="00620A6E" w:rsidRDefault="007E00E4" w:rsidP="00E561B6">
            <w:pPr>
              <w:rPr>
                <w:rFonts w:ascii="Minion" w:hAnsi="Minion" w:cstheme="minorHAnsi"/>
                <w:i/>
              </w:rPr>
            </w:pPr>
            <w:r w:rsidRPr="00620A6E">
              <w:rPr>
                <w:rFonts w:ascii="Minion" w:hAnsi="Minion" w:cstheme="minorHAnsi"/>
                <w:i/>
              </w:rPr>
              <w:t>3.1</w:t>
            </w:r>
          </w:p>
        </w:tc>
        <w:tc>
          <w:tcPr>
            <w:tcW w:w="1018" w:type="dxa"/>
          </w:tcPr>
          <w:p w14:paraId="19B45879" w14:textId="77777777" w:rsidR="007E00E4" w:rsidRPr="00620A6E" w:rsidRDefault="007E00E4" w:rsidP="00E561B6">
            <w:pPr>
              <w:rPr>
                <w:rFonts w:ascii="Minion" w:hAnsi="Minion" w:cstheme="minorHAnsi"/>
                <w:i/>
              </w:rPr>
            </w:pPr>
            <w:r w:rsidRPr="00620A6E">
              <w:rPr>
                <w:rFonts w:ascii="Minion" w:hAnsi="Minion" w:cstheme="minorHAnsi"/>
                <w:i/>
              </w:rPr>
              <w:t>4.8</w:t>
            </w:r>
          </w:p>
        </w:tc>
        <w:tc>
          <w:tcPr>
            <w:tcW w:w="1019" w:type="dxa"/>
          </w:tcPr>
          <w:p w14:paraId="36B2E39D" w14:textId="77777777" w:rsidR="007E00E4" w:rsidRPr="00620A6E" w:rsidRDefault="007E00E4" w:rsidP="00E561B6">
            <w:pPr>
              <w:rPr>
                <w:rFonts w:ascii="Minion" w:hAnsi="Minion" w:cstheme="minorHAnsi"/>
                <w:i/>
              </w:rPr>
            </w:pPr>
            <w:r w:rsidRPr="00620A6E">
              <w:rPr>
                <w:rFonts w:ascii="Minion" w:hAnsi="Minion" w:cstheme="minorHAnsi"/>
                <w:i/>
              </w:rPr>
              <w:t>3.6</w:t>
            </w:r>
          </w:p>
        </w:tc>
      </w:tr>
      <w:tr w:rsidR="007E00E4" w:rsidRPr="00620A6E" w14:paraId="3D20A398" w14:textId="77777777" w:rsidTr="00E561B6">
        <w:tc>
          <w:tcPr>
            <w:tcW w:w="1188" w:type="dxa"/>
          </w:tcPr>
          <w:p w14:paraId="3C1E3BAA" w14:textId="77777777" w:rsidR="007E00E4" w:rsidRPr="00620A6E" w:rsidRDefault="007E00E4" w:rsidP="00E561B6">
            <w:pPr>
              <w:rPr>
                <w:rFonts w:ascii="Minion" w:hAnsi="Minion" w:cstheme="minorHAnsi"/>
                <w:i/>
              </w:rPr>
            </w:pPr>
            <w:r w:rsidRPr="00620A6E">
              <w:rPr>
                <w:rFonts w:ascii="Minion" w:hAnsi="Minion" w:cstheme="minorHAnsi"/>
                <w:i/>
              </w:rPr>
              <w:t>4</w:t>
            </w:r>
          </w:p>
        </w:tc>
        <w:tc>
          <w:tcPr>
            <w:tcW w:w="3600" w:type="dxa"/>
          </w:tcPr>
          <w:p w14:paraId="6EE3B2C9" w14:textId="77777777" w:rsidR="007E00E4" w:rsidRPr="00620A6E" w:rsidRDefault="007E00E4" w:rsidP="00E561B6">
            <w:pPr>
              <w:rPr>
                <w:rFonts w:ascii="Minion" w:hAnsi="Minion" w:cstheme="minorHAnsi"/>
                <w:i/>
              </w:rPr>
            </w:pPr>
            <w:r w:rsidRPr="00620A6E">
              <w:rPr>
                <w:rFonts w:ascii="Minion" w:hAnsi="Minion" w:cstheme="minorHAnsi"/>
                <w:i/>
              </w:rPr>
              <w:t>Teacher explains clearly</w:t>
            </w:r>
          </w:p>
        </w:tc>
        <w:tc>
          <w:tcPr>
            <w:tcW w:w="1018" w:type="dxa"/>
          </w:tcPr>
          <w:p w14:paraId="304EB48B" w14:textId="77777777" w:rsidR="007E00E4" w:rsidRPr="00620A6E" w:rsidRDefault="007E00E4" w:rsidP="00E561B6">
            <w:pPr>
              <w:rPr>
                <w:rFonts w:ascii="Minion" w:hAnsi="Minion" w:cstheme="minorHAnsi"/>
                <w:i/>
              </w:rPr>
            </w:pPr>
            <w:r w:rsidRPr="00620A6E">
              <w:rPr>
                <w:rFonts w:ascii="Minion" w:hAnsi="Minion" w:cstheme="minorHAnsi"/>
                <w:i/>
              </w:rPr>
              <w:t>4.0</w:t>
            </w:r>
          </w:p>
        </w:tc>
        <w:tc>
          <w:tcPr>
            <w:tcW w:w="1019" w:type="dxa"/>
          </w:tcPr>
          <w:p w14:paraId="56710526" w14:textId="77777777" w:rsidR="007E00E4" w:rsidRPr="00620A6E" w:rsidRDefault="007E00E4" w:rsidP="00E561B6">
            <w:pPr>
              <w:rPr>
                <w:rFonts w:ascii="Minion" w:hAnsi="Minion" w:cstheme="minorHAnsi"/>
                <w:i/>
              </w:rPr>
            </w:pPr>
            <w:r w:rsidRPr="00620A6E">
              <w:rPr>
                <w:rFonts w:ascii="Minion" w:hAnsi="Minion" w:cstheme="minorHAnsi"/>
                <w:i/>
              </w:rPr>
              <w:t>4.1</w:t>
            </w:r>
          </w:p>
        </w:tc>
        <w:tc>
          <w:tcPr>
            <w:tcW w:w="1018" w:type="dxa"/>
          </w:tcPr>
          <w:p w14:paraId="48DF55AD" w14:textId="77777777" w:rsidR="007E00E4" w:rsidRPr="00620A6E" w:rsidRDefault="007E00E4" w:rsidP="00E561B6">
            <w:pPr>
              <w:rPr>
                <w:rFonts w:ascii="Minion" w:hAnsi="Minion" w:cstheme="minorHAnsi"/>
                <w:i/>
              </w:rPr>
            </w:pPr>
            <w:r w:rsidRPr="00620A6E">
              <w:rPr>
                <w:rFonts w:ascii="Minion" w:hAnsi="Minion" w:cstheme="minorHAnsi"/>
                <w:i/>
              </w:rPr>
              <w:t>4.2</w:t>
            </w:r>
          </w:p>
        </w:tc>
        <w:tc>
          <w:tcPr>
            <w:tcW w:w="1019" w:type="dxa"/>
          </w:tcPr>
          <w:p w14:paraId="3AE6A3A4" w14:textId="77777777" w:rsidR="007E00E4" w:rsidRPr="00620A6E" w:rsidRDefault="007E00E4" w:rsidP="00E561B6">
            <w:pPr>
              <w:rPr>
                <w:rFonts w:ascii="Minion" w:hAnsi="Minion" w:cstheme="minorHAnsi"/>
                <w:i/>
              </w:rPr>
            </w:pPr>
            <w:r w:rsidRPr="00620A6E">
              <w:rPr>
                <w:rFonts w:ascii="Minion" w:hAnsi="Minion" w:cstheme="minorHAnsi"/>
                <w:i/>
              </w:rPr>
              <w:t>3.9</w:t>
            </w:r>
          </w:p>
        </w:tc>
      </w:tr>
      <w:tr w:rsidR="007E00E4" w:rsidRPr="00620A6E" w14:paraId="00C0FB20" w14:textId="77777777" w:rsidTr="00E561B6">
        <w:tc>
          <w:tcPr>
            <w:tcW w:w="1188" w:type="dxa"/>
          </w:tcPr>
          <w:p w14:paraId="2830CFF8" w14:textId="77777777" w:rsidR="007E00E4" w:rsidRPr="00620A6E" w:rsidRDefault="007E00E4" w:rsidP="00E561B6">
            <w:pPr>
              <w:rPr>
                <w:rFonts w:ascii="Minion" w:hAnsi="Minion" w:cstheme="minorHAnsi"/>
                <w:i/>
              </w:rPr>
            </w:pPr>
            <w:r w:rsidRPr="00620A6E">
              <w:rPr>
                <w:rFonts w:ascii="Minion" w:hAnsi="Minion" w:cstheme="minorHAnsi"/>
                <w:i/>
              </w:rPr>
              <w:t>5</w:t>
            </w:r>
          </w:p>
        </w:tc>
        <w:tc>
          <w:tcPr>
            <w:tcW w:w="3600" w:type="dxa"/>
          </w:tcPr>
          <w:p w14:paraId="73A71716" w14:textId="77777777" w:rsidR="007E00E4" w:rsidRPr="00620A6E" w:rsidRDefault="007E00E4" w:rsidP="00E561B6">
            <w:pPr>
              <w:rPr>
                <w:rFonts w:ascii="Minion" w:hAnsi="Minion" w:cstheme="minorHAnsi"/>
                <w:i/>
              </w:rPr>
            </w:pPr>
            <w:r w:rsidRPr="00620A6E">
              <w:rPr>
                <w:rFonts w:ascii="Minion" w:hAnsi="Minion" w:cstheme="minorHAnsi"/>
                <w:i/>
              </w:rPr>
              <w:t>…</w:t>
            </w:r>
          </w:p>
        </w:tc>
        <w:tc>
          <w:tcPr>
            <w:tcW w:w="1018" w:type="dxa"/>
          </w:tcPr>
          <w:p w14:paraId="6C2D9775" w14:textId="77777777" w:rsidR="007E00E4" w:rsidRPr="00620A6E" w:rsidRDefault="007E00E4" w:rsidP="00E561B6">
            <w:pPr>
              <w:rPr>
                <w:rFonts w:ascii="Minion" w:hAnsi="Minion" w:cstheme="minorHAnsi"/>
                <w:i/>
              </w:rPr>
            </w:pPr>
          </w:p>
        </w:tc>
        <w:tc>
          <w:tcPr>
            <w:tcW w:w="1019" w:type="dxa"/>
          </w:tcPr>
          <w:p w14:paraId="2C185612" w14:textId="77777777" w:rsidR="007E00E4" w:rsidRPr="00620A6E" w:rsidRDefault="007E00E4" w:rsidP="00E561B6">
            <w:pPr>
              <w:rPr>
                <w:rFonts w:ascii="Minion" w:hAnsi="Minion" w:cstheme="minorHAnsi"/>
                <w:i/>
              </w:rPr>
            </w:pPr>
          </w:p>
        </w:tc>
        <w:tc>
          <w:tcPr>
            <w:tcW w:w="1018" w:type="dxa"/>
          </w:tcPr>
          <w:p w14:paraId="3CAAC00A" w14:textId="77777777" w:rsidR="007E00E4" w:rsidRPr="00620A6E" w:rsidRDefault="007E00E4" w:rsidP="00E561B6">
            <w:pPr>
              <w:rPr>
                <w:rFonts w:ascii="Minion" w:hAnsi="Minion" w:cstheme="minorHAnsi"/>
                <w:i/>
              </w:rPr>
            </w:pPr>
          </w:p>
        </w:tc>
        <w:tc>
          <w:tcPr>
            <w:tcW w:w="1019" w:type="dxa"/>
          </w:tcPr>
          <w:p w14:paraId="7D960EC1" w14:textId="77777777" w:rsidR="007E00E4" w:rsidRPr="00620A6E" w:rsidRDefault="007E00E4" w:rsidP="00E561B6">
            <w:pPr>
              <w:rPr>
                <w:rFonts w:ascii="Minion" w:hAnsi="Minion" w:cstheme="minorHAnsi"/>
                <w:i/>
              </w:rPr>
            </w:pPr>
          </w:p>
        </w:tc>
      </w:tr>
    </w:tbl>
    <w:p w14:paraId="611F55D7" w14:textId="58FA00D1" w:rsidR="00C43D68" w:rsidRPr="00620A6E" w:rsidRDefault="00C43D68">
      <w:pPr>
        <w:rPr>
          <w:rFonts w:ascii="Minion" w:hAnsi="Minion" w:cstheme="minorHAnsi"/>
          <w:b/>
        </w:rPr>
      </w:pPr>
    </w:p>
    <w:p w14:paraId="589E3D11" w14:textId="77777777" w:rsidR="00FD5042" w:rsidRPr="00620A6E" w:rsidRDefault="00FD5042" w:rsidP="00755903">
      <w:pPr>
        <w:rPr>
          <w:rFonts w:ascii="Minion" w:hAnsi="Minion" w:cstheme="minorHAnsi"/>
          <w:b/>
        </w:rPr>
      </w:pPr>
    </w:p>
    <w:p w14:paraId="0A2CF11C" w14:textId="37A88FB7" w:rsidR="00755903" w:rsidRPr="00620A6E" w:rsidRDefault="00755903" w:rsidP="00755903">
      <w:pPr>
        <w:rPr>
          <w:rFonts w:ascii="Minion" w:hAnsi="Minion" w:cstheme="minorHAnsi"/>
          <w:b/>
        </w:rPr>
      </w:pPr>
      <w:r w:rsidRPr="00620A6E">
        <w:rPr>
          <w:rFonts w:ascii="Minion" w:hAnsi="Minion" w:cstheme="minorHAnsi"/>
          <w:b/>
        </w:rPr>
        <w:t xml:space="preserve">4. Assessment </w:t>
      </w:r>
    </w:p>
    <w:p w14:paraId="792A64C8" w14:textId="77777777" w:rsidR="00755903" w:rsidRPr="00620A6E" w:rsidRDefault="00755903" w:rsidP="00755903">
      <w:pPr>
        <w:rPr>
          <w:rFonts w:ascii="Minion" w:hAnsi="Minion" w:cstheme="minorHAnsi"/>
        </w:rPr>
      </w:pPr>
    </w:p>
    <w:p w14:paraId="6A6953E6" w14:textId="25B7895F" w:rsidR="00C43D68" w:rsidRPr="00620A6E" w:rsidRDefault="00755903" w:rsidP="00755903">
      <w:pPr>
        <w:rPr>
          <w:rFonts w:ascii="Minion" w:hAnsi="Minion" w:cstheme="minorHAnsi"/>
          <w:i/>
        </w:rPr>
      </w:pPr>
      <w:r w:rsidRPr="00620A6E">
        <w:rPr>
          <w:rFonts w:ascii="Minion" w:hAnsi="Minion" w:cstheme="minorHAnsi"/>
          <w:i/>
        </w:rPr>
        <w:t xml:space="preserve">Assessment of the classes/instruction given by the candidate based on the </w:t>
      </w:r>
      <w:r w:rsidR="001E006E">
        <w:rPr>
          <w:rFonts w:ascii="Minion" w:hAnsi="Minion" w:cstheme="minorHAnsi"/>
          <w:i/>
        </w:rPr>
        <w:t>GROW</w:t>
      </w:r>
      <w:r w:rsidRPr="00620A6E">
        <w:rPr>
          <w:rFonts w:ascii="Minion" w:hAnsi="Minion" w:cstheme="minorHAnsi"/>
          <w:i/>
        </w:rPr>
        <w:t xml:space="preserve"> reports during the BKO trajectory (see </w:t>
      </w:r>
      <w:r w:rsidR="00C43D68" w:rsidRPr="00620A6E">
        <w:rPr>
          <w:rFonts w:ascii="Minion" w:hAnsi="Minion" w:cstheme="minorHAnsi"/>
          <w:i/>
        </w:rPr>
        <w:t>BKO main document for details).</w:t>
      </w:r>
    </w:p>
    <w:p w14:paraId="65C49983" w14:textId="77777777" w:rsidR="00755903" w:rsidRPr="00620A6E" w:rsidRDefault="00755903" w:rsidP="00755903">
      <w:pPr>
        <w:rPr>
          <w:rFonts w:ascii="Minion" w:hAnsi="Minion" w:cstheme="minorHAnsi"/>
          <w:i/>
          <w:lang w:val="en-US"/>
        </w:rPr>
      </w:pPr>
      <w:r w:rsidRPr="00620A6E">
        <w:rPr>
          <w:rStyle w:val="google-src-text1"/>
          <w:rFonts w:ascii="Minion" w:hAnsi="Minion" w:cstheme="minorHAnsi"/>
          <w:i/>
          <w:lang w:val="en-US"/>
        </w:rPr>
        <w:t>Dit kan bestaan uit de gehele ROG verslagen als de betrokkene daar geen bezwaar tegen heeft, of die gedeeltes die op het onderwijs betrekking hebben, of een samenvatting gemaakt door de ROG-gesprekshouder.</w:t>
      </w:r>
    </w:p>
    <w:p w14:paraId="7ACA22DE" w14:textId="77777777" w:rsidR="00FD5042" w:rsidRPr="00620A6E" w:rsidRDefault="00FD5042" w:rsidP="00755903">
      <w:pPr>
        <w:rPr>
          <w:rFonts w:ascii="Minion" w:hAnsi="Minion" w:cstheme="minorHAnsi"/>
          <w:b/>
        </w:rPr>
      </w:pPr>
    </w:p>
    <w:p w14:paraId="7A13F731" w14:textId="09FE45D8" w:rsidR="00755903" w:rsidRPr="00620A6E" w:rsidRDefault="00755903" w:rsidP="00755903">
      <w:pPr>
        <w:rPr>
          <w:rFonts w:ascii="Minion" w:hAnsi="Minion" w:cstheme="minorHAnsi"/>
          <w:b/>
        </w:rPr>
      </w:pPr>
      <w:r w:rsidRPr="00620A6E">
        <w:rPr>
          <w:rFonts w:ascii="Minion" w:hAnsi="Minion" w:cstheme="minorHAnsi"/>
          <w:b/>
        </w:rPr>
        <w:t>5. Reference</w:t>
      </w:r>
    </w:p>
    <w:p w14:paraId="6AFF1566" w14:textId="77777777" w:rsidR="00D26883" w:rsidRPr="00620A6E" w:rsidRDefault="00D26883" w:rsidP="00755903">
      <w:pPr>
        <w:rPr>
          <w:rFonts w:ascii="Minion" w:hAnsi="Minion" w:cstheme="minorHAnsi"/>
          <w:b/>
        </w:rPr>
      </w:pPr>
    </w:p>
    <w:p w14:paraId="56E4DAF8" w14:textId="4D4F7F0C" w:rsidR="00755903" w:rsidRPr="00620A6E" w:rsidRDefault="00755903" w:rsidP="00755903">
      <w:pPr>
        <w:rPr>
          <w:rFonts w:ascii="Minion" w:hAnsi="Minion" w:cstheme="minorHAnsi"/>
          <w:i/>
        </w:rPr>
      </w:pPr>
      <w:r w:rsidRPr="00620A6E">
        <w:rPr>
          <w:rFonts w:ascii="Minion" w:hAnsi="Minion" w:cstheme="minorHAnsi"/>
          <w:i/>
        </w:rPr>
        <w:t xml:space="preserve">Include the reference(s) about your teaching or refer to section 4 if the referee is the same person as your </w:t>
      </w:r>
      <w:r w:rsidR="001E006E">
        <w:rPr>
          <w:rFonts w:ascii="Minion" w:hAnsi="Minion" w:cstheme="minorHAnsi"/>
          <w:i/>
        </w:rPr>
        <w:t>GROW</w:t>
      </w:r>
      <w:r w:rsidRPr="00620A6E">
        <w:rPr>
          <w:rFonts w:ascii="Minion" w:hAnsi="Minion" w:cstheme="minorHAnsi"/>
          <w:i/>
        </w:rPr>
        <w:t>-conversation partner.</w:t>
      </w:r>
    </w:p>
    <w:p w14:paraId="24B1521C" w14:textId="77777777" w:rsidR="006927EA" w:rsidRPr="00620A6E" w:rsidRDefault="006927EA" w:rsidP="00755903">
      <w:pPr>
        <w:rPr>
          <w:rFonts w:ascii="Minion" w:hAnsi="Minion" w:cstheme="minorHAnsi"/>
          <w:i/>
        </w:rPr>
      </w:pPr>
    </w:p>
    <w:p w14:paraId="41A7B2DF" w14:textId="77777777" w:rsidR="00D26883" w:rsidRPr="00620A6E" w:rsidRDefault="00D26883" w:rsidP="00755903">
      <w:pPr>
        <w:rPr>
          <w:rFonts w:ascii="Minion" w:hAnsi="Minion" w:cstheme="minorHAnsi"/>
          <w:i/>
        </w:rPr>
      </w:pPr>
    </w:p>
    <w:p w14:paraId="5985DF6A" w14:textId="77777777" w:rsidR="00755903" w:rsidRPr="00620A6E" w:rsidRDefault="00755903" w:rsidP="00755903">
      <w:pPr>
        <w:rPr>
          <w:rFonts w:ascii="Minion" w:hAnsi="Minion" w:cstheme="minorHAnsi"/>
          <w:b/>
        </w:rPr>
      </w:pPr>
      <w:r w:rsidRPr="00620A6E">
        <w:rPr>
          <w:rFonts w:ascii="Minion" w:hAnsi="Minion" w:cstheme="minorHAnsi"/>
          <w:b/>
        </w:rPr>
        <w:t>6. Other documentation</w:t>
      </w:r>
    </w:p>
    <w:p w14:paraId="7FD8CD81" w14:textId="77777777" w:rsidR="00D26883" w:rsidRPr="00620A6E" w:rsidRDefault="00D26883" w:rsidP="00755903">
      <w:pPr>
        <w:rPr>
          <w:rFonts w:ascii="Minion" w:hAnsi="Minion" w:cstheme="minorHAnsi"/>
          <w:b/>
        </w:rPr>
      </w:pPr>
    </w:p>
    <w:p w14:paraId="3B50D290" w14:textId="436EC1B9" w:rsidR="00B71C66" w:rsidRPr="00620A6E" w:rsidRDefault="00755903" w:rsidP="00B71C66">
      <w:pPr>
        <w:rPr>
          <w:rFonts w:ascii="Minion" w:hAnsi="Minion" w:cstheme="minorHAnsi"/>
          <w:i/>
        </w:rPr>
      </w:pPr>
      <w:r w:rsidRPr="00620A6E">
        <w:rPr>
          <w:rFonts w:ascii="Minion" w:hAnsi="Minion" w:cstheme="minorHAnsi"/>
          <w:i/>
        </w:rPr>
        <w:t xml:space="preserve">List other documentation relating to your didactical development or skills. Include a course manual or syllabus that was written by the applicant as well as an assessment sample (exam, assignment, …) and the model answer or grading form. The BKO </w:t>
      </w:r>
      <w:proofErr w:type="spellStart"/>
      <w:r w:rsidRPr="00620A6E">
        <w:rPr>
          <w:rFonts w:ascii="Minion" w:hAnsi="Minion" w:cstheme="minorHAnsi"/>
          <w:i/>
        </w:rPr>
        <w:t>p</w:t>
      </w:r>
      <w:r w:rsidR="001E006E">
        <w:rPr>
          <w:rFonts w:ascii="Minion" w:hAnsi="Minion" w:cstheme="minorHAnsi"/>
          <w:i/>
        </w:rPr>
        <w:t>GROW</w:t>
      </w:r>
      <w:r w:rsidRPr="00620A6E">
        <w:rPr>
          <w:rFonts w:ascii="Minion" w:hAnsi="Minion" w:cstheme="minorHAnsi"/>
          <w:i/>
        </w:rPr>
        <w:t>ramme</w:t>
      </w:r>
      <w:proofErr w:type="spellEnd"/>
      <w:r w:rsidRPr="00620A6E">
        <w:rPr>
          <w:rFonts w:ascii="Minion" w:hAnsi="Minion" w:cstheme="minorHAnsi"/>
          <w:i/>
        </w:rPr>
        <w:t xml:space="preserve"> that was used for your training period should also be added. Certificates go into the appendices. </w:t>
      </w:r>
      <w:r w:rsidR="00B71C66" w:rsidRPr="00620A6E">
        <w:rPr>
          <w:rFonts w:ascii="Minion" w:hAnsi="Minion" w:cstheme="minorHAnsi"/>
          <w:i/>
        </w:rPr>
        <w:t>For example:</w:t>
      </w:r>
    </w:p>
    <w:p w14:paraId="26AAAC2A" w14:textId="77777777" w:rsidR="00B71C66" w:rsidRPr="00620A6E" w:rsidRDefault="00B71C66" w:rsidP="00B71C66">
      <w:pPr>
        <w:rPr>
          <w:rFonts w:ascii="Minion" w:hAnsi="Minion" w:cstheme="minorHAnsi"/>
        </w:rPr>
      </w:pPr>
    </w:p>
    <w:p w14:paraId="0D6A783C" w14:textId="77777777" w:rsidR="00FD5042" w:rsidRPr="00620A6E" w:rsidRDefault="00FD5042" w:rsidP="00FD5042">
      <w:pPr>
        <w:pStyle w:val="ListParagraph"/>
        <w:numPr>
          <w:ilvl w:val="0"/>
          <w:numId w:val="21"/>
        </w:numPr>
        <w:rPr>
          <w:rStyle w:val="google-src-text1"/>
          <w:rFonts w:ascii="Minion" w:hAnsi="Minion" w:cstheme="minorHAnsi"/>
          <w:i/>
          <w:vanish w:val="0"/>
        </w:rPr>
      </w:pPr>
      <w:r w:rsidRPr="00620A6E">
        <w:rPr>
          <w:rStyle w:val="google-src-text1"/>
          <w:rFonts w:ascii="Minion" w:hAnsi="Minion" w:cstheme="minorHAnsi"/>
          <w:i/>
          <w:vanish w:val="0"/>
        </w:rPr>
        <w:t xml:space="preserve">Certificates such as </w:t>
      </w:r>
      <w:proofErr w:type="spellStart"/>
      <w:r w:rsidRPr="00620A6E">
        <w:rPr>
          <w:rStyle w:val="google-src-text1"/>
          <w:rFonts w:ascii="Minion" w:hAnsi="Minion" w:cstheme="minorHAnsi"/>
          <w:i/>
          <w:vanish w:val="0"/>
        </w:rPr>
        <w:t>LLInC</w:t>
      </w:r>
      <w:proofErr w:type="spellEnd"/>
      <w:r w:rsidRPr="00620A6E">
        <w:rPr>
          <w:rStyle w:val="google-src-text1"/>
          <w:rFonts w:ascii="Minion" w:hAnsi="Minion" w:cstheme="minorHAnsi"/>
          <w:i/>
          <w:vanish w:val="0"/>
        </w:rPr>
        <w:t xml:space="preserve"> BKO modules: How to design a course, Teaching in Practice, Testing and Assessment, The Inclusive Classroom </w:t>
      </w:r>
    </w:p>
    <w:p w14:paraId="5D78E753" w14:textId="77777777" w:rsidR="00FD5042" w:rsidRPr="00620A6E" w:rsidRDefault="00B71C66" w:rsidP="00FD5042">
      <w:pPr>
        <w:pStyle w:val="ListParagraph"/>
        <w:numPr>
          <w:ilvl w:val="0"/>
          <w:numId w:val="21"/>
        </w:numPr>
        <w:rPr>
          <w:rStyle w:val="google-src-text1"/>
          <w:rFonts w:ascii="Minion" w:hAnsi="Minion" w:cstheme="minorHAnsi"/>
          <w:i/>
          <w:vanish w:val="0"/>
        </w:rPr>
      </w:pPr>
      <w:r w:rsidRPr="00620A6E">
        <w:rPr>
          <w:rStyle w:val="google-src-text1"/>
          <w:rFonts w:ascii="Minion" w:hAnsi="Minion" w:cstheme="minorHAnsi"/>
          <w:i/>
          <w:vanish w:val="0"/>
        </w:rPr>
        <w:t>Certificate level of English</w:t>
      </w:r>
    </w:p>
    <w:p w14:paraId="5C55418D" w14:textId="77777777" w:rsidR="00FD5042" w:rsidRPr="00620A6E" w:rsidRDefault="00B71C66" w:rsidP="00FD5042">
      <w:pPr>
        <w:pStyle w:val="ListParagraph"/>
        <w:numPr>
          <w:ilvl w:val="0"/>
          <w:numId w:val="21"/>
        </w:numPr>
        <w:rPr>
          <w:rStyle w:val="google-src-text1"/>
          <w:rFonts w:ascii="Minion" w:hAnsi="Minion" w:cstheme="minorHAnsi"/>
          <w:i/>
          <w:vanish w:val="0"/>
        </w:rPr>
      </w:pPr>
      <w:r w:rsidRPr="00620A6E">
        <w:rPr>
          <w:rStyle w:val="google-src-text1"/>
          <w:rFonts w:ascii="Minion" w:hAnsi="Minion" w:cstheme="minorHAnsi"/>
          <w:i/>
          <w:vanish w:val="0"/>
        </w:rPr>
        <w:t>Course manual</w:t>
      </w:r>
    </w:p>
    <w:p w14:paraId="7DA89C71" w14:textId="0DE9C5C8" w:rsidR="00B71C66" w:rsidRPr="00620A6E" w:rsidRDefault="00B71C66" w:rsidP="00FD5042">
      <w:pPr>
        <w:pStyle w:val="ListParagraph"/>
        <w:numPr>
          <w:ilvl w:val="0"/>
          <w:numId w:val="21"/>
        </w:numPr>
        <w:rPr>
          <w:rStyle w:val="google-src-text1"/>
          <w:rFonts w:ascii="Minion" w:hAnsi="Minion" w:cstheme="minorHAnsi"/>
          <w:i/>
          <w:vanish w:val="0"/>
        </w:rPr>
      </w:pPr>
      <w:r w:rsidRPr="00620A6E">
        <w:rPr>
          <w:rStyle w:val="google-src-text1"/>
          <w:rFonts w:ascii="Minion" w:hAnsi="Minion" w:cstheme="minorHAnsi"/>
          <w:i/>
          <w:vanish w:val="0"/>
        </w:rPr>
        <w:t>Exam.</w:t>
      </w:r>
    </w:p>
    <w:p w14:paraId="48868DD7" w14:textId="77777777" w:rsidR="00B71C66" w:rsidRPr="008039D3" w:rsidRDefault="00B71C66" w:rsidP="00B71C66">
      <w:pPr>
        <w:ind w:left="1080"/>
      </w:pPr>
    </w:p>
    <w:p w14:paraId="6CFC556F" w14:textId="77777777" w:rsidR="00755903" w:rsidRPr="007E00E4" w:rsidRDefault="00755903" w:rsidP="00755903">
      <w:pPr>
        <w:rPr>
          <w:rFonts w:ascii="Minion" w:hAnsi="Minion"/>
          <w:i/>
        </w:rPr>
      </w:pPr>
    </w:p>
    <w:p w14:paraId="2766657B" w14:textId="77777777" w:rsidR="00755903" w:rsidRDefault="00755903" w:rsidP="00755903">
      <w:pPr>
        <w:rPr>
          <w:rFonts w:ascii="Minion" w:hAnsi="Minion"/>
        </w:rPr>
      </w:pPr>
    </w:p>
    <w:p w14:paraId="1E4FF7BA" w14:textId="77777777" w:rsidR="00B71C66" w:rsidRPr="007E00E4" w:rsidRDefault="00B71C66" w:rsidP="00755903">
      <w:pPr>
        <w:rPr>
          <w:rFonts w:ascii="Minion" w:hAnsi="Minion"/>
        </w:rPr>
      </w:pPr>
    </w:p>
    <w:sectPr w:rsidR="00B71C66" w:rsidRPr="007E00E4" w:rsidSect="00865ECD">
      <w:headerReference w:type="default" r:id="rId13"/>
      <w:footerReference w:type="default" r:id="rId14"/>
      <w:headerReference w:type="first" r:id="rId15"/>
      <w:footerReference w:type="first" r:id="rId16"/>
      <w:pgSz w:w="11900" w:h="16840"/>
      <w:pgMar w:top="993" w:right="1800" w:bottom="0" w:left="1800" w:header="0" w:footer="68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44ED73" w14:textId="77777777" w:rsidR="00472FB1" w:rsidRDefault="00472FB1" w:rsidP="009C5757">
      <w:r>
        <w:separator/>
      </w:r>
    </w:p>
  </w:endnote>
  <w:endnote w:type="continuationSeparator" w:id="0">
    <w:p w14:paraId="4C2D2AB9" w14:textId="77777777" w:rsidR="00472FB1" w:rsidRDefault="00472FB1" w:rsidP="009C57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ngs">
    <w:altName w:val="MS Mincho"/>
    <w:panose1 w:val="00000000000000000000"/>
    <w:charset w:val="80"/>
    <w:family w:val="roman"/>
    <w:notTrueType/>
    <w:pitch w:val="fixed"/>
    <w:sig w:usb0="00000001" w:usb1="08070000" w:usb2="00000010" w:usb3="00000000" w:csb0="00020000" w:csb1="00000000"/>
  </w:font>
  <w:font w:name="Lucida Grande">
    <w:altName w:val="Segoe UI"/>
    <w:charset w:val="00"/>
    <w:family w:val="auto"/>
    <w:pitch w:val="variable"/>
    <w:sig w:usb0="00000000" w:usb1="5000A1FF" w:usb2="00000000" w:usb3="00000000" w:csb0="000001BF" w:csb1="00000000"/>
  </w:font>
  <w:font w:name="SimSun">
    <w:altName w:val="宋体"/>
    <w:panose1 w:val="02010600030101010101"/>
    <w:charset w:val="86"/>
    <w:family w:val="auto"/>
    <w:pitch w:val="variable"/>
    <w:sig w:usb0="000002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Minion">
    <w:panose1 w:val="02000503070000020003"/>
    <w:charset w:val="00"/>
    <w:family w:val="auto"/>
    <w:pitch w:val="variable"/>
    <w:sig w:usb0="8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82055222"/>
      <w:docPartObj>
        <w:docPartGallery w:val="Page Numbers (Bottom of Page)"/>
        <w:docPartUnique/>
      </w:docPartObj>
    </w:sdtPr>
    <w:sdtContent>
      <w:p w14:paraId="091FD892" w14:textId="77777777" w:rsidR="00755903" w:rsidRDefault="00755903">
        <w:pPr>
          <w:pStyle w:val="Footer"/>
          <w:jc w:val="right"/>
        </w:pPr>
        <w:r>
          <w:fldChar w:fldCharType="begin"/>
        </w:r>
        <w:r>
          <w:instrText>PAGE   \* MERGEFORMAT</w:instrText>
        </w:r>
        <w:r>
          <w:fldChar w:fldCharType="separate"/>
        </w:r>
        <w:r w:rsidR="00E90385" w:rsidRPr="00E90385">
          <w:rPr>
            <w:noProof/>
            <w:lang w:val="nl-NL"/>
          </w:rPr>
          <w:t>2</w:t>
        </w:r>
        <w:r>
          <w:fldChar w:fldCharType="end"/>
        </w:r>
      </w:p>
    </w:sdtContent>
  </w:sdt>
  <w:p w14:paraId="25C40F97" w14:textId="77777777" w:rsidR="00755903" w:rsidRDefault="0075590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5919414"/>
      <w:docPartObj>
        <w:docPartGallery w:val="Page Numbers (Bottom of Page)"/>
        <w:docPartUnique/>
      </w:docPartObj>
    </w:sdtPr>
    <w:sdtContent>
      <w:p w14:paraId="18B3E056" w14:textId="77777777" w:rsidR="00755903" w:rsidRDefault="00000000">
        <w:pPr>
          <w:pStyle w:val="Footer"/>
          <w:jc w:val="right"/>
        </w:pPr>
      </w:p>
    </w:sdtContent>
  </w:sdt>
  <w:p w14:paraId="47B20627" w14:textId="77777777" w:rsidR="00755903" w:rsidRDefault="0075590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8F5A45" w14:textId="77777777" w:rsidR="00472FB1" w:rsidRDefault="00472FB1" w:rsidP="009C5757">
      <w:r>
        <w:separator/>
      </w:r>
    </w:p>
  </w:footnote>
  <w:footnote w:type="continuationSeparator" w:id="0">
    <w:p w14:paraId="22760505" w14:textId="77777777" w:rsidR="00472FB1" w:rsidRDefault="00472FB1" w:rsidP="009C575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904130" w14:textId="77777777" w:rsidR="00755903" w:rsidRDefault="00755903" w:rsidP="009C5757">
    <w:pPr>
      <w:pStyle w:val="Header"/>
      <w:ind w:left="-1800"/>
    </w:pPr>
    <w:r>
      <w:rPr>
        <w:noProof/>
        <w:lang w:val="nl-NL" w:eastAsia="zh-CN"/>
      </w:rPr>
      <w:drawing>
        <wp:anchor distT="0" distB="0" distL="114300" distR="114300" simplePos="0" relativeHeight="251659264" behindDoc="1" locked="0" layoutInCell="1" allowOverlap="1" wp14:anchorId="667756F6" wp14:editId="0B501115">
          <wp:simplePos x="0" y="0"/>
          <wp:positionH relativeFrom="column">
            <wp:posOffset>-1143000</wp:posOffset>
          </wp:positionH>
          <wp:positionV relativeFrom="paragraph">
            <wp:posOffset>0</wp:posOffset>
          </wp:positionV>
          <wp:extent cx="7709535" cy="10902954"/>
          <wp:effectExtent l="0" t="0" r="12065" b="0"/>
          <wp:wrapNone/>
          <wp:docPr id="12" name="Afbeelding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Word template_FGGA2.jpg"/>
                  <pic:cNvPicPr/>
                </pic:nvPicPr>
                <pic:blipFill>
                  <a:blip r:embed="rId1">
                    <a:extLst>
                      <a:ext uri="{28A0092B-C50C-407E-A947-70E740481C1C}">
                        <a14:useLocalDpi xmlns:a14="http://schemas.microsoft.com/office/drawing/2010/main" val="0"/>
                      </a:ext>
                    </a:extLst>
                  </a:blip>
                  <a:stretch>
                    <a:fillRect/>
                  </a:stretch>
                </pic:blipFill>
                <pic:spPr>
                  <a:xfrm>
                    <a:off x="0" y="0"/>
                    <a:ext cx="7709535" cy="10902954"/>
                  </a:xfrm>
                  <a:prstGeom prst="rect">
                    <a:avLst/>
                  </a:prstGeom>
                </pic:spPr>
              </pic:pic>
            </a:graphicData>
          </a:graphic>
          <wp14:sizeRelH relativeFrom="page">
            <wp14:pctWidth>0</wp14:pctWidth>
          </wp14:sizeRelH>
          <wp14:sizeRelV relativeFrom="page">
            <wp14:pctHeight>0</wp14:pctHeight>
          </wp14:sizeRelV>
        </wp:anchor>
      </w:drawing>
    </w:r>
    <w:r>
      <w:rPr>
        <w:noProof/>
        <w:lang w:val="nl-NL" w:eastAsia="zh-CN"/>
      </w:rPr>
      <w:drawing>
        <wp:anchor distT="0" distB="0" distL="114300" distR="114300" simplePos="0" relativeHeight="251658240" behindDoc="1" locked="0" layoutInCell="1" allowOverlap="1" wp14:anchorId="19AC13D2" wp14:editId="798113D0">
          <wp:simplePos x="0" y="0"/>
          <wp:positionH relativeFrom="column">
            <wp:posOffset>-1131570</wp:posOffset>
          </wp:positionH>
          <wp:positionV relativeFrom="paragraph">
            <wp:posOffset>10799445</wp:posOffset>
          </wp:positionV>
          <wp:extent cx="7543800" cy="10668046"/>
          <wp:effectExtent l="0" t="0" r="0" b="0"/>
          <wp:wrapNone/>
          <wp:docPr id="1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43800" cy="10668046"/>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C2CA08" w14:textId="77777777" w:rsidR="00755903" w:rsidRDefault="00755903" w:rsidP="00076E87">
    <w:pPr>
      <w:pStyle w:val="Header"/>
      <w:tabs>
        <w:tab w:val="clear" w:pos="8640"/>
        <w:tab w:val="right" w:pos="8300"/>
      </w:tabs>
      <w:ind w:left="-1800"/>
    </w:pPr>
    <w:r>
      <w:rPr>
        <w:noProof/>
        <w:lang w:val="nl-NL" w:eastAsia="zh-CN"/>
      </w:rPr>
      <w:drawing>
        <wp:anchor distT="0" distB="0" distL="114300" distR="114300" simplePos="0" relativeHeight="251660288" behindDoc="1" locked="0" layoutInCell="1" allowOverlap="1" wp14:anchorId="67E1F910" wp14:editId="631CC73B">
          <wp:simplePos x="0" y="0"/>
          <wp:positionH relativeFrom="column">
            <wp:posOffset>-1143000</wp:posOffset>
          </wp:positionH>
          <wp:positionV relativeFrom="paragraph">
            <wp:posOffset>0</wp:posOffset>
          </wp:positionV>
          <wp:extent cx="7595235" cy="10741309"/>
          <wp:effectExtent l="0" t="0" r="0" b="3175"/>
          <wp:wrapNone/>
          <wp:docPr id="2"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Word template_FGGA_ENG.jpg"/>
                  <pic:cNvPicPr/>
                </pic:nvPicPr>
                <pic:blipFill>
                  <a:blip r:embed="rId1">
                    <a:extLst>
                      <a:ext uri="{28A0092B-C50C-407E-A947-70E740481C1C}">
                        <a14:useLocalDpi xmlns:a14="http://schemas.microsoft.com/office/drawing/2010/main" val="0"/>
                      </a:ext>
                    </a:extLst>
                  </a:blip>
                  <a:stretch>
                    <a:fillRect/>
                  </a:stretch>
                </pic:blipFill>
                <pic:spPr>
                  <a:xfrm>
                    <a:off x="0" y="0"/>
                    <a:ext cx="7595235" cy="10741309"/>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F73172"/>
    <w:multiLevelType w:val="hybridMultilevel"/>
    <w:tmpl w:val="19F29DD8"/>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15:restartNumberingAfterBreak="0">
    <w:nsid w:val="0A615055"/>
    <w:multiLevelType w:val="hybridMultilevel"/>
    <w:tmpl w:val="0F405ADA"/>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15:restartNumberingAfterBreak="0">
    <w:nsid w:val="19C67CB2"/>
    <w:multiLevelType w:val="hybridMultilevel"/>
    <w:tmpl w:val="E60874A6"/>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 w15:restartNumberingAfterBreak="0">
    <w:nsid w:val="21EE5311"/>
    <w:multiLevelType w:val="multilevel"/>
    <w:tmpl w:val="E3F02970"/>
    <w:lvl w:ilvl="0">
      <w:start w:val="4"/>
      <w:numFmt w:val="decimal"/>
      <w:lvlText w:val="%1."/>
      <w:lvlJc w:val="left"/>
      <w:pPr>
        <w:tabs>
          <w:tab w:val="num" w:pos="720"/>
        </w:tabs>
        <w:ind w:left="720" w:hanging="360"/>
      </w:pPr>
      <w:rPr>
        <w:rFonts w:cs="Times New Roman" w:hint="default"/>
      </w:rPr>
    </w:lvl>
    <w:lvl w:ilvl="1">
      <w:start w:val="1"/>
      <w:numFmt w:val="decimal"/>
      <w:isLgl/>
      <w:lvlText w:val="%1.%2"/>
      <w:lvlJc w:val="left"/>
      <w:pPr>
        <w:tabs>
          <w:tab w:val="num" w:pos="720"/>
        </w:tabs>
        <w:ind w:left="720" w:hanging="360"/>
      </w:pPr>
      <w:rPr>
        <w:rFonts w:cs="Times New Roman" w:hint="default"/>
      </w:rPr>
    </w:lvl>
    <w:lvl w:ilvl="2">
      <w:start w:val="1"/>
      <w:numFmt w:val="decimal"/>
      <w:isLgl/>
      <w:lvlText w:val="%1.%2.%3"/>
      <w:lvlJc w:val="left"/>
      <w:pPr>
        <w:tabs>
          <w:tab w:val="num" w:pos="1080"/>
        </w:tabs>
        <w:ind w:left="1080" w:hanging="720"/>
      </w:pPr>
      <w:rPr>
        <w:rFonts w:cs="Times New Roman" w:hint="default"/>
      </w:rPr>
    </w:lvl>
    <w:lvl w:ilvl="3">
      <w:start w:val="1"/>
      <w:numFmt w:val="decimal"/>
      <w:isLgl/>
      <w:lvlText w:val="%1.%2.%3.%4"/>
      <w:lvlJc w:val="left"/>
      <w:pPr>
        <w:tabs>
          <w:tab w:val="num" w:pos="1080"/>
        </w:tabs>
        <w:ind w:left="1080" w:hanging="720"/>
      </w:pPr>
      <w:rPr>
        <w:rFonts w:cs="Times New Roman" w:hint="default"/>
      </w:rPr>
    </w:lvl>
    <w:lvl w:ilvl="4">
      <w:start w:val="1"/>
      <w:numFmt w:val="decimal"/>
      <w:isLgl/>
      <w:lvlText w:val="%1.%2.%3.%4.%5"/>
      <w:lvlJc w:val="left"/>
      <w:pPr>
        <w:tabs>
          <w:tab w:val="num" w:pos="1440"/>
        </w:tabs>
        <w:ind w:left="1440" w:hanging="1080"/>
      </w:pPr>
      <w:rPr>
        <w:rFonts w:cs="Times New Roman" w:hint="default"/>
      </w:rPr>
    </w:lvl>
    <w:lvl w:ilvl="5">
      <w:start w:val="1"/>
      <w:numFmt w:val="decimal"/>
      <w:isLgl/>
      <w:lvlText w:val="%1.%2.%3.%4.%5.%6"/>
      <w:lvlJc w:val="left"/>
      <w:pPr>
        <w:tabs>
          <w:tab w:val="num" w:pos="1440"/>
        </w:tabs>
        <w:ind w:left="1440" w:hanging="1080"/>
      </w:pPr>
      <w:rPr>
        <w:rFonts w:cs="Times New Roman" w:hint="default"/>
      </w:rPr>
    </w:lvl>
    <w:lvl w:ilvl="6">
      <w:start w:val="1"/>
      <w:numFmt w:val="decimal"/>
      <w:isLgl/>
      <w:lvlText w:val="%1.%2.%3.%4.%5.%6.%7"/>
      <w:lvlJc w:val="left"/>
      <w:pPr>
        <w:tabs>
          <w:tab w:val="num" w:pos="1800"/>
        </w:tabs>
        <w:ind w:left="1800" w:hanging="1440"/>
      </w:pPr>
      <w:rPr>
        <w:rFonts w:cs="Times New Roman" w:hint="default"/>
      </w:rPr>
    </w:lvl>
    <w:lvl w:ilvl="7">
      <w:start w:val="1"/>
      <w:numFmt w:val="decimal"/>
      <w:isLgl/>
      <w:lvlText w:val="%1.%2.%3.%4.%5.%6.%7.%8"/>
      <w:lvlJc w:val="left"/>
      <w:pPr>
        <w:tabs>
          <w:tab w:val="num" w:pos="1800"/>
        </w:tabs>
        <w:ind w:left="1800" w:hanging="1440"/>
      </w:pPr>
      <w:rPr>
        <w:rFonts w:cs="Times New Roman" w:hint="default"/>
      </w:rPr>
    </w:lvl>
    <w:lvl w:ilvl="8">
      <w:start w:val="1"/>
      <w:numFmt w:val="decimal"/>
      <w:isLgl/>
      <w:lvlText w:val="%1.%2.%3.%4.%5.%6.%7.%8.%9"/>
      <w:lvlJc w:val="left"/>
      <w:pPr>
        <w:tabs>
          <w:tab w:val="num" w:pos="2160"/>
        </w:tabs>
        <w:ind w:left="2160" w:hanging="1800"/>
      </w:pPr>
      <w:rPr>
        <w:rFonts w:cs="Times New Roman" w:hint="default"/>
      </w:rPr>
    </w:lvl>
  </w:abstractNum>
  <w:abstractNum w:abstractNumId="4" w15:restartNumberingAfterBreak="0">
    <w:nsid w:val="22874B07"/>
    <w:multiLevelType w:val="hybridMultilevel"/>
    <w:tmpl w:val="FCA28074"/>
    <w:lvl w:ilvl="0" w:tplc="4538DBA8">
      <w:start w:val="19"/>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252822E4"/>
    <w:multiLevelType w:val="hybridMultilevel"/>
    <w:tmpl w:val="4F7A813E"/>
    <w:lvl w:ilvl="0" w:tplc="04130005">
      <w:start w:val="1"/>
      <w:numFmt w:val="bullet"/>
      <w:lvlText w:val=""/>
      <w:lvlJc w:val="left"/>
      <w:pPr>
        <w:ind w:left="1485" w:hanging="360"/>
      </w:pPr>
      <w:rPr>
        <w:rFonts w:ascii="Wingdings" w:hAnsi="Wingdings" w:hint="default"/>
      </w:rPr>
    </w:lvl>
    <w:lvl w:ilvl="1" w:tplc="04130003" w:tentative="1">
      <w:start w:val="1"/>
      <w:numFmt w:val="bullet"/>
      <w:lvlText w:val="o"/>
      <w:lvlJc w:val="left"/>
      <w:pPr>
        <w:ind w:left="2205" w:hanging="360"/>
      </w:pPr>
      <w:rPr>
        <w:rFonts w:ascii="Courier New" w:hAnsi="Courier New" w:cs="Courier New" w:hint="default"/>
      </w:rPr>
    </w:lvl>
    <w:lvl w:ilvl="2" w:tplc="04130005" w:tentative="1">
      <w:start w:val="1"/>
      <w:numFmt w:val="bullet"/>
      <w:lvlText w:val=""/>
      <w:lvlJc w:val="left"/>
      <w:pPr>
        <w:ind w:left="2925" w:hanging="360"/>
      </w:pPr>
      <w:rPr>
        <w:rFonts w:ascii="Wingdings" w:hAnsi="Wingdings" w:hint="default"/>
      </w:rPr>
    </w:lvl>
    <w:lvl w:ilvl="3" w:tplc="04130001" w:tentative="1">
      <w:start w:val="1"/>
      <w:numFmt w:val="bullet"/>
      <w:lvlText w:val=""/>
      <w:lvlJc w:val="left"/>
      <w:pPr>
        <w:ind w:left="3645" w:hanging="360"/>
      </w:pPr>
      <w:rPr>
        <w:rFonts w:ascii="Symbol" w:hAnsi="Symbol" w:hint="default"/>
      </w:rPr>
    </w:lvl>
    <w:lvl w:ilvl="4" w:tplc="04130003" w:tentative="1">
      <w:start w:val="1"/>
      <w:numFmt w:val="bullet"/>
      <w:lvlText w:val="o"/>
      <w:lvlJc w:val="left"/>
      <w:pPr>
        <w:ind w:left="4365" w:hanging="360"/>
      </w:pPr>
      <w:rPr>
        <w:rFonts w:ascii="Courier New" w:hAnsi="Courier New" w:cs="Courier New" w:hint="default"/>
      </w:rPr>
    </w:lvl>
    <w:lvl w:ilvl="5" w:tplc="04130005" w:tentative="1">
      <w:start w:val="1"/>
      <w:numFmt w:val="bullet"/>
      <w:lvlText w:val=""/>
      <w:lvlJc w:val="left"/>
      <w:pPr>
        <w:ind w:left="5085" w:hanging="360"/>
      </w:pPr>
      <w:rPr>
        <w:rFonts w:ascii="Wingdings" w:hAnsi="Wingdings" w:hint="default"/>
      </w:rPr>
    </w:lvl>
    <w:lvl w:ilvl="6" w:tplc="04130001" w:tentative="1">
      <w:start w:val="1"/>
      <w:numFmt w:val="bullet"/>
      <w:lvlText w:val=""/>
      <w:lvlJc w:val="left"/>
      <w:pPr>
        <w:ind w:left="5805" w:hanging="360"/>
      </w:pPr>
      <w:rPr>
        <w:rFonts w:ascii="Symbol" w:hAnsi="Symbol" w:hint="default"/>
      </w:rPr>
    </w:lvl>
    <w:lvl w:ilvl="7" w:tplc="04130003" w:tentative="1">
      <w:start w:val="1"/>
      <w:numFmt w:val="bullet"/>
      <w:lvlText w:val="o"/>
      <w:lvlJc w:val="left"/>
      <w:pPr>
        <w:ind w:left="6525" w:hanging="360"/>
      </w:pPr>
      <w:rPr>
        <w:rFonts w:ascii="Courier New" w:hAnsi="Courier New" w:cs="Courier New" w:hint="default"/>
      </w:rPr>
    </w:lvl>
    <w:lvl w:ilvl="8" w:tplc="04130005" w:tentative="1">
      <w:start w:val="1"/>
      <w:numFmt w:val="bullet"/>
      <w:lvlText w:val=""/>
      <w:lvlJc w:val="left"/>
      <w:pPr>
        <w:ind w:left="7245" w:hanging="360"/>
      </w:pPr>
      <w:rPr>
        <w:rFonts w:ascii="Wingdings" w:hAnsi="Wingdings" w:hint="default"/>
      </w:rPr>
    </w:lvl>
  </w:abstractNum>
  <w:abstractNum w:abstractNumId="6" w15:restartNumberingAfterBreak="0">
    <w:nsid w:val="2A373A74"/>
    <w:multiLevelType w:val="hybridMultilevel"/>
    <w:tmpl w:val="18307176"/>
    <w:lvl w:ilvl="0" w:tplc="0409000F">
      <w:start w:val="3"/>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15:restartNumberingAfterBreak="0">
    <w:nsid w:val="2F7D7B81"/>
    <w:multiLevelType w:val="hybridMultilevel"/>
    <w:tmpl w:val="9AE86400"/>
    <w:lvl w:ilvl="0" w:tplc="0413000F">
      <w:start w:val="3"/>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8" w15:restartNumberingAfterBreak="0">
    <w:nsid w:val="341300FD"/>
    <w:multiLevelType w:val="hybridMultilevel"/>
    <w:tmpl w:val="0DFCCADC"/>
    <w:lvl w:ilvl="0" w:tplc="ED86C940">
      <w:start w:val="1"/>
      <w:numFmt w:val="decimal"/>
      <w:lvlText w:val="%1."/>
      <w:lvlJc w:val="left"/>
      <w:pPr>
        <w:tabs>
          <w:tab w:val="num" w:pos="1440"/>
        </w:tabs>
        <w:ind w:left="144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3ED35974"/>
    <w:multiLevelType w:val="hybridMultilevel"/>
    <w:tmpl w:val="2A76600E"/>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0" w15:restartNumberingAfterBreak="0">
    <w:nsid w:val="48534B98"/>
    <w:multiLevelType w:val="hybridMultilevel"/>
    <w:tmpl w:val="7666AE10"/>
    <w:lvl w:ilvl="0" w:tplc="02B65B42">
      <w:start w:val="3"/>
      <w:numFmt w:val="bullet"/>
      <w:lvlText w:val="-"/>
      <w:lvlJc w:val="left"/>
      <w:pPr>
        <w:ind w:left="720" w:hanging="360"/>
      </w:pPr>
      <w:rPr>
        <w:rFonts w:ascii="Calibri" w:eastAsia="Times New Roman" w:hAnsi="Calibri"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15:restartNumberingAfterBreak="0">
    <w:nsid w:val="4F315165"/>
    <w:multiLevelType w:val="hybridMultilevel"/>
    <w:tmpl w:val="037ABE26"/>
    <w:lvl w:ilvl="0" w:tplc="D65AB554">
      <w:numFmt w:val="bullet"/>
      <w:lvlText w:val="-"/>
      <w:lvlJc w:val="left"/>
      <w:pPr>
        <w:ind w:left="1080" w:hanging="360"/>
      </w:pPr>
      <w:rPr>
        <w:rFonts w:ascii="Calibri" w:eastAsia="Times New Roman" w:hAnsi="Calibri" w:cs="Calibri" w:hint="default"/>
        <w:color w:val="auto"/>
      </w:rPr>
    </w:lvl>
    <w:lvl w:ilvl="1" w:tplc="04130003" w:tentative="1">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abstractNum w:abstractNumId="12" w15:restartNumberingAfterBreak="0">
    <w:nsid w:val="501875BC"/>
    <w:multiLevelType w:val="hybridMultilevel"/>
    <w:tmpl w:val="127A1B24"/>
    <w:lvl w:ilvl="0" w:tplc="04130005">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 w15:restartNumberingAfterBreak="0">
    <w:nsid w:val="51D113ED"/>
    <w:multiLevelType w:val="hybridMultilevel"/>
    <w:tmpl w:val="99AAA2F6"/>
    <w:lvl w:ilvl="0" w:tplc="BAE80FEE">
      <w:start w:val="1"/>
      <w:numFmt w:val="decimal"/>
      <w:lvlText w:val="%1."/>
      <w:lvlJc w:val="left"/>
      <w:pPr>
        <w:ind w:left="-207" w:hanging="360"/>
      </w:pPr>
      <w:rPr>
        <w:rFonts w:hint="default"/>
      </w:rPr>
    </w:lvl>
    <w:lvl w:ilvl="1" w:tplc="04130019" w:tentative="1">
      <w:start w:val="1"/>
      <w:numFmt w:val="lowerLetter"/>
      <w:lvlText w:val="%2."/>
      <w:lvlJc w:val="left"/>
      <w:pPr>
        <w:ind w:left="513" w:hanging="360"/>
      </w:pPr>
    </w:lvl>
    <w:lvl w:ilvl="2" w:tplc="0413001B" w:tentative="1">
      <w:start w:val="1"/>
      <w:numFmt w:val="lowerRoman"/>
      <w:lvlText w:val="%3."/>
      <w:lvlJc w:val="right"/>
      <w:pPr>
        <w:ind w:left="1233" w:hanging="180"/>
      </w:pPr>
    </w:lvl>
    <w:lvl w:ilvl="3" w:tplc="0413000F" w:tentative="1">
      <w:start w:val="1"/>
      <w:numFmt w:val="decimal"/>
      <w:lvlText w:val="%4."/>
      <w:lvlJc w:val="left"/>
      <w:pPr>
        <w:ind w:left="1953" w:hanging="360"/>
      </w:pPr>
    </w:lvl>
    <w:lvl w:ilvl="4" w:tplc="04130019" w:tentative="1">
      <w:start w:val="1"/>
      <w:numFmt w:val="lowerLetter"/>
      <w:lvlText w:val="%5."/>
      <w:lvlJc w:val="left"/>
      <w:pPr>
        <w:ind w:left="2673" w:hanging="360"/>
      </w:pPr>
    </w:lvl>
    <w:lvl w:ilvl="5" w:tplc="0413001B" w:tentative="1">
      <w:start w:val="1"/>
      <w:numFmt w:val="lowerRoman"/>
      <w:lvlText w:val="%6."/>
      <w:lvlJc w:val="right"/>
      <w:pPr>
        <w:ind w:left="3393" w:hanging="180"/>
      </w:pPr>
    </w:lvl>
    <w:lvl w:ilvl="6" w:tplc="0413000F" w:tentative="1">
      <w:start w:val="1"/>
      <w:numFmt w:val="decimal"/>
      <w:lvlText w:val="%7."/>
      <w:lvlJc w:val="left"/>
      <w:pPr>
        <w:ind w:left="4113" w:hanging="360"/>
      </w:pPr>
    </w:lvl>
    <w:lvl w:ilvl="7" w:tplc="04130019" w:tentative="1">
      <w:start w:val="1"/>
      <w:numFmt w:val="lowerLetter"/>
      <w:lvlText w:val="%8."/>
      <w:lvlJc w:val="left"/>
      <w:pPr>
        <w:ind w:left="4833" w:hanging="360"/>
      </w:pPr>
    </w:lvl>
    <w:lvl w:ilvl="8" w:tplc="0413001B" w:tentative="1">
      <w:start w:val="1"/>
      <w:numFmt w:val="lowerRoman"/>
      <w:lvlText w:val="%9."/>
      <w:lvlJc w:val="right"/>
      <w:pPr>
        <w:ind w:left="5553" w:hanging="180"/>
      </w:pPr>
    </w:lvl>
  </w:abstractNum>
  <w:abstractNum w:abstractNumId="14" w15:restartNumberingAfterBreak="0">
    <w:nsid w:val="530E0EF6"/>
    <w:multiLevelType w:val="hybridMultilevel"/>
    <w:tmpl w:val="6EE26A2C"/>
    <w:lvl w:ilvl="0" w:tplc="04130005">
      <w:start w:val="1"/>
      <w:numFmt w:val="bullet"/>
      <w:lvlText w:val=""/>
      <w:lvlJc w:val="left"/>
      <w:pPr>
        <w:ind w:left="720" w:hanging="360"/>
      </w:pPr>
      <w:rPr>
        <w:rFonts w:ascii="Wingdings" w:hAnsi="Wingdings"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15:restartNumberingAfterBreak="0">
    <w:nsid w:val="61A6777F"/>
    <w:multiLevelType w:val="hybridMultilevel"/>
    <w:tmpl w:val="1BA60A54"/>
    <w:lvl w:ilvl="0" w:tplc="0413000F">
      <w:start w:val="1"/>
      <w:numFmt w:val="decimal"/>
      <w:lvlText w:val="%1."/>
      <w:lvlJc w:val="left"/>
      <w:pPr>
        <w:ind w:left="1080" w:hanging="360"/>
      </w:pPr>
    </w:lvl>
    <w:lvl w:ilvl="1" w:tplc="04130019" w:tentative="1">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16" w15:restartNumberingAfterBreak="0">
    <w:nsid w:val="61D500C7"/>
    <w:multiLevelType w:val="multilevel"/>
    <w:tmpl w:val="33ACA9C4"/>
    <w:lvl w:ilvl="0">
      <w:start w:val="1"/>
      <w:numFmt w:val="decimal"/>
      <w:lvlText w:val="%1."/>
      <w:lvlJc w:val="left"/>
      <w:pPr>
        <w:ind w:left="720" w:hanging="360"/>
      </w:pPr>
      <w:rPr>
        <w:rFonts w:cs="Times New Roman" w:hint="default"/>
      </w:rPr>
    </w:lvl>
    <w:lvl w:ilvl="1">
      <w:start w:val="3"/>
      <w:numFmt w:val="decimal"/>
      <w:isLgl/>
      <w:lvlText w:val="%1.%2"/>
      <w:lvlJc w:val="left"/>
      <w:pPr>
        <w:ind w:left="720" w:hanging="360"/>
      </w:pPr>
      <w:rPr>
        <w:rFonts w:cs="Times New Roman" w:hint="default"/>
        <w:b/>
        <w:sz w:val="24"/>
      </w:rPr>
    </w:lvl>
    <w:lvl w:ilvl="2">
      <w:start w:val="1"/>
      <w:numFmt w:val="decimal"/>
      <w:isLgl/>
      <w:lvlText w:val="%1.%2.%3"/>
      <w:lvlJc w:val="left"/>
      <w:pPr>
        <w:ind w:left="1080" w:hanging="720"/>
      </w:pPr>
      <w:rPr>
        <w:rFonts w:cs="Times New Roman" w:hint="default"/>
        <w:b/>
        <w:sz w:val="24"/>
      </w:rPr>
    </w:lvl>
    <w:lvl w:ilvl="3">
      <w:start w:val="1"/>
      <w:numFmt w:val="decimal"/>
      <w:isLgl/>
      <w:lvlText w:val="%1.%2.%3.%4"/>
      <w:lvlJc w:val="left"/>
      <w:pPr>
        <w:ind w:left="1080" w:hanging="720"/>
      </w:pPr>
      <w:rPr>
        <w:rFonts w:cs="Times New Roman" w:hint="default"/>
        <w:b/>
        <w:sz w:val="24"/>
      </w:rPr>
    </w:lvl>
    <w:lvl w:ilvl="4">
      <w:start w:val="1"/>
      <w:numFmt w:val="decimal"/>
      <w:isLgl/>
      <w:lvlText w:val="%1.%2.%3.%4.%5"/>
      <w:lvlJc w:val="left"/>
      <w:pPr>
        <w:ind w:left="1440" w:hanging="1080"/>
      </w:pPr>
      <w:rPr>
        <w:rFonts w:cs="Times New Roman" w:hint="default"/>
        <w:b/>
        <w:sz w:val="24"/>
      </w:rPr>
    </w:lvl>
    <w:lvl w:ilvl="5">
      <w:start w:val="1"/>
      <w:numFmt w:val="decimal"/>
      <w:isLgl/>
      <w:lvlText w:val="%1.%2.%3.%4.%5.%6"/>
      <w:lvlJc w:val="left"/>
      <w:pPr>
        <w:ind w:left="1440" w:hanging="1080"/>
      </w:pPr>
      <w:rPr>
        <w:rFonts w:cs="Times New Roman" w:hint="default"/>
        <w:b/>
        <w:sz w:val="24"/>
      </w:rPr>
    </w:lvl>
    <w:lvl w:ilvl="6">
      <w:start w:val="1"/>
      <w:numFmt w:val="decimal"/>
      <w:isLgl/>
      <w:lvlText w:val="%1.%2.%3.%4.%5.%6.%7"/>
      <w:lvlJc w:val="left"/>
      <w:pPr>
        <w:ind w:left="1800" w:hanging="1440"/>
      </w:pPr>
      <w:rPr>
        <w:rFonts w:cs="Times New Roman" w:hint="default"/>
        <w:b/>
        <w:sz w:val="24"/>
      </w:rPr>
    </w:lvl>
    <w:lvl w:ilvl="7">
      <w:start w:val="1"/>
      <w:numFmt w:val="decimal"/>
      <w:isLgl/>
      <w:lvlText w:val="%1.%2.%3.%4.%5.%6.%7.%8"/>
      <w:lvlJc w:val="left"/>
      <w:pPr>
        <w:ind w:left="1800" w:hanging="1440"/>
      </w:pPr>
      <w:rPr>
        <w:rFonts w:cs="Times New Roman" w:hint="default"/>
        <w:b/>
        <w:sz w:val="24"/>
      </w:rPr>
    </w:lvl>
    <w:lvl w:ilvl="8">
      <w:start w:val="1"/>
      <w:numFmt w:val="decimal"/>
      <w:isLgl/>
      <w:lvlText w:val="%1.%2.%3.%4.%5.%6.%7.%8.%9"/>
      <w:lvlJc w:val="left"/>
      <w:pPr>
        <w:ind w:left="1800" w:hanging="1440"/>
      </w:pPr>
      <w:rPr>
        <w:rFonts w:cs="Times New Roman" w:hint="default"/>
        <w:b/>
        <w:sz w:val="24"/>
      </w:rPr>
    </w:lvl>
  </w:abstractNum>
  <w:abstractNum w:abstractNumId="17" w15:restartNumberingAfterBreak="0">
    <w:nsid w:val="659600D0"/>
    <w:multiLevelType w:val="hybridMultilevel"/>
    <w:tmpl w:val="A0009AA2"/>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8" w15:restartNumberingAfterBreak="0">
    <w:nsid w:val="671F6EB7"/>
    <w:multiLevelType w:val="hybridMultilevel"/>
    <w:tmpl w:val="0ABC0AD0"/>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9" w15:restartNumberingAfterBreak="0">
    <w:nsid w:val="743E405D"/>
    <w:multiLevelType w:val="hybridMultilevel"/>
    <w:tmpl w:val="F7784D06"/>
    <w:lvl w:ilvl="0" w:tplc="F2D6BFF6">
      <w:start w:val="1"/>
      <w:numFmt w:val="decimal"/>
      <w:lvlText w:val="%1."/>
      <w:lvlJc w:val="left"/>
      <w:pPr>
        <w:ind w:left="720" w:hanging="360"/>
      </w:pPr>
      <w:rPr>
        <w:rFonts w:eastAsia="Times New Roman" w:cs="Calibri"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0" w15:restartNumberingAfterBreak="0">
    <w:nsid w:val="78407FC7"/>
    <w:multiLevelType w:val="hybridMultilevel"/>
    <w:tmpl w:val="552CDD06"/>
    <w:lvl w:ilvl="0" w:tplc="04130005">
      <w:start w:val="1"/>
      <w:numFmt w:val="bullet"/>
      <w:lvlText w:val=""/>
      <w:lvlJc w:val="left"/>
      <w:pPr>
        <w:ind w:left="720" w:hanging="360"/>
      </w:pPr>
      <w:rPr>
        <w:rFonts w:ascii="Wingdings" w:hAnsi="Wingdings" w:hint="default"/>
      </w:rPr>
    </w:lvl>
    <w:lvl w:ilvl="1" w:tplc="DA6CEDA6">
      <w:numFmt w:val="bullet"/>
      <w:lvlText w:val=""/>
      <w:lvlJc w:val="left"/>
      <w:pPr>
        <w:ind w:left="1440" w:hanging="360"/>
      </w:pPr>
      <w:rPr>
        <w:rFonts w:ascii="Symbol" w:eastAsia="Times New Roman" w:hAnsi="Symbol" w:cs="Arial"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16cid:durableId="398946123">
    <w:abstractNumId w:val="16"/>
  </w:num>
  <w:num w:numId="2" w16cid:durableId="1936403145">
    <w:abstractNumId w:val="5"/>
  </w:num>
  <w:num w:numId="3" w16cid:durableId="447772698">
    <w:abstractNumId w:val="19"/>
  </w:num>
  <w:num w:numId="4" w16cid:durableId="1809661183">
    <w:abstractNumId w:val="2"/>
  </w:num>
  <w:num w:numId="5" w16cid:durableId="642739376">
    <w:abstractNumId w:val="18"/>
  </w:num>
  <w:num w:numId="6" w16cid:durableId="1244071178">
    <w:abstractNumId w:val="20"/>
  </w:num>
  <w:num w:numId="7" w16cid:durableId="2144731754">
    <w:abstractNumId w:val="12"/>
  </w:num>
  <w:num w:numId="8" w16cid:durableId="386607369">
    <w:abstractNumId w:val="14"/>
  </w:num>
  <w:num w:numId="9" w16cid:durableId="1296832235">
    <w:abstractNumId w:val="11"/>
  </w:num>
  <w:num w:numId="10" w16cid:durableId="1787776458">
    <w:abstractNumId w:val="1"/>
  </w:num>
  <w:num w:numId="11" w16cid:durableId="1449356955">
    <w:abstractNumId w:val="10"/>
  </w:num>
  <w:num w:numId="12" w16cid:durableId="539126112">
    <w:abstractNumId w:val="9"/>
  </w:num>
  <w:num w:numId="13" w16cid:durableId="1318265550">
    <w:abstractNumId w:val="0"/>
  </w:num>
  <w:num w:numId="14" w16cid:durableId="1726563220">
    <w:abstractNumId w:val="17"/>
  </w:num>
  <w:num w:numId="15" w16cid:durableId="755980206">
    <w:abstractNumId w:val="6"/>
  </w:num>
  <w:num w:numId="16" w16cid:durableId="65106823">
    <w:abstractNumId w:val="8"/>
  </w:num>
  <w:num w:numId="17" w16cid:durableId="947857581">
    <w:abstractNumId w:val="3"/>
  </w:num>
  <w:num w:numId="18" w16cid:durableId="1067992185">
    <w:abstractNumId w:val="7"/>
  </w:num>
  <w:num w:numId="19" w16cid:durableId="162741933">
    <w:abstractNumId w:val="13"/>
  </w:num>
  <w:num w:numId="20" w16cid:durableId="635843230">
    <w:abstractNumId w:val="4"/>
  </w:num>
  <w:num w:numId="21" w16cid:durableId="111289985">
    <w:abstractNumId w:val="15"/>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defaultTabStop w:val="720"/>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B2D9B"/>
    <w:rsid w:val="00004913"/>
    <w:rsid w:val="000325A8"/>
    <w:rsid w:val="0007019C"/>
    <w:rsid w:val="00076E87"/>
    <w:rsid w:val="00080DFA"/>
    <w:rsid w:val="0008422D"/>
    <w:rsid w:val="0009045E"/>
    <w:rsid w:val="0009578A"/>
    <w:rsid w:val="0009686E"/>
    <w:rsid w:val="000B7AF4"/>
    <w:rsid w:val="000D11EF"/>
    <w:rsid w:val="000E7C9E"/>
    <w:rsid w:val="000F3894"/>
    <w:rsid w:val="00166A64"/>
    <w:rsid w:val="00182CE4"/>
    <w:rsid w:val="00190320"/>
    <w:rsid w:val="001B2D9B"/>
    <w:rsid w:val="001C4146"/>
    <w:rsid w:val="001C60EB"/>
    <w:rsid w:val="001E006E"/>
    <w:rsid w:val="001F78EA"/>
    <w:rsid w:val="002158F7"/>
    <w:rsid w:val="00222EB8"/>
    <w:rsid w:val="002310DF"/>
    <w:rsid w:val="00237B4E"/>
    <w:rsid w:val="00254DDA"/>
    <w:rsid w:val="0028095B"/>
    <w:rsid w:val="00280C71"/>
    <w:rsid w:val="00282E15"/>
    <w:rsid w:val="002B2268"/>
    <w:rsid w:val="002B3E3D"/>
    <w:rsid w:val="002E2D76"/>
    <w:rsid w:val="002E631B"/>
    <w:rsid w:val="00363C32"/>
    <w:rsid w:val="00364775"/>
    <w:rsid w:val="00366F59"/>
    <w:rsid w:val="003F231C"/>
    <w:rsid w:val="003F4163"/>
    <w:rsid w:val="003F4223"/>
    <w:rsid w:val="00405314"/>
    <w:rsid w:val="004373CA"/>
    <w:rsid w:val="00444C9F"/>
    <w:rsid w:val="00446147"/>
    <w:rsid w:val="004526A2"/>
    <w:rsid w:val="00463FB5"/>
    <w:rsid w:val="00472FB1"/>
    <w:rsid w:val="004C284F"/>
    <w:rsid w:val="004C3706"/>
    <w:rsid w:val="004F2D46"/>
    <w:rsid w:val="005122DC"/>
    <w:rsid w:val="005129E8"/>
    <w:rsid w:val="005201DA"/>
    <w:rsid w:val="00536D12"/>
    <w:rsid w:val="005443C4"/>
    <w:rsid w:val="00545163"/>
    <w:rsid w:val="00591AA0"/>
    <w:rsid w:val="005A07E6"/>
    <w:rsid w:val="005D7BB8"/>
    <w:rsid w:val="006116E1"/>
    <w:rsid w:val="00620A6E"/>
    <w:rsid w:val="00621831"/>
    <w:rsid w:val="00690BEA"/>
    <w:rsid w:val="006927EA"/>
    <w:rsid w:val="006E51DA"/>
    <w:rsid w:val="006F2315"/>
    <w:rsid w:val="006F667E"/>
    <w:rsid w:val="00703340"/>
    <w:rsid w:val="00724344"/>
    <w:rsid w:val="00744317"/>
    <w:rsid w:val="00755903"/>
    <w:rsid w:val="00761E15"/>
    <w:rsid w:val="007642E9"/>
    <w:rsid w:val="00787DFD"/>
    <w:rsid w:val="007966CB"/>
    <w:rsid w:val="007C2EF8"/>
    <w:rsid w:val="007C7BB4"/>
    <w:rsid w:val="007D4062"/>
    <w:rsid w:val="007E00E4"/>
    <w:rsid w:val="00816111"/>
    <w:rsid w:val="00816DD0"/>
    <w:rsid w:val="00826705"/>
    <w:rsid w:val="00840D65"/>
    <w:rsid w:val="008543E4"/>
    <w:rsid w:val="00865ECD"/>
    <w:rsid w:val="008946AA"/>
    <w:rsid w:val="008A2189"/>
    <w:rsid w:val="008A2DCE"/>
    <w:rsid w:val="009006DB"/>
    <w:rsid w:val="0090562F"/>
    <w:rsid w:val="009307FC"/>
    <w:rsid w:val="0094375B"/>
    <w:rsid w:val="00944960"/>
    <w:rsid w:val="009513E6"/>
    <w:rsid w:val="00951FEF"/>
    <w:rsid w:val="00954186"/>
    <w:rsid w:val="009576BC"/>
    <w:rsid w:val="0096185B"/>
    <w:rsid w:val="00984011"/>
    <w:rsid w:val="00986A07"/>
    <w:rsid w:val="009B53B4"/>
    <w:rsid w:val="009C5757"/>
    <w:rsid w:val="00A01B14"/>
    <w:rsid w:val="00A20E0E"/>
    <w:rsid w:val="00A33DC0"/>
    <w:rsid w:val="00A370B7"/>
    <w:rsid w:val="00A7290E"/>
    <w:rsid w:val="00A87A44"/>
    <w:rsid w:val="00AA1E0A"/>
    <w:rsid w:val="00AA5664"/>
    <w:rsid w:val="00AA6C64"/>
    <w:rsid w:val="00B15054"/>
    <w:rsid w:val="00B43099"/>
    <w:rsid w:val="00B47A70"/>
    <w:rsid w:val="00B71C66"/>
    <w:rsid w:val="00B855A7"/>
    <w:rsid w:val="00B87B9E"/>
    <w:rsid w:val="00B959CE"/>
    <w:rsid w:val="00C21E0A"/>
    <w:rsid w:val="00C223CE"/>
    <w:rsid w:val="00C365F1"/>
    <w:rsid w:val="00C4314F"/>
    <w:rsid w:val="00C43D68"/>
    <w:rsid w:val="00C53E4E"/>
    <w:rsid w:val="00C57720"/>
    <w:rsid w:val="00C87DD1"/>
    <w:rsid w:val="00C9104A"/>
    <w:rsid w:val="00CA67F4"/>
    <w:rsid w:val="00D01CC3"/>
    <w:rsid w:val="00D26883"/>
    <w:rsid w:val="00D33D17"/>
    <w:rsid w:val="00D4383A"/>
    <w:rsid w:val="00D47DD2"/>
    <w:rsid w:val="00D60D02"/>
    <w:rsid w:val="00D80A37"/>
    <w:rsid w:val="00DA28FB"/>
    <w:rsid w:val="00E43E14"/>
    <w:rsid w:val="00E6238A"/>
    <w:rsid w:val="00E90385"/>
    <w:rsid w:val="00E96BDA"/>
    <w:rsid w:val="00EA60C1"/>
    <w:rsid w:val="00EB6063"/>
    <w:rsid w:val="00ED2CE3"/>
    <w:rsid w:val="00ED7D9A"/>
    <w:rsid w:val="00EF27F6"/>
    <w:rsid w:val="00EF67AA"/>
    <w:rsid w:val="00F756B6"/>
    <w:rsid w:val="00F85AD3"/>
    <w:rsid w:val="00FB5B9F"/>
    <w:rsid w:val="00FB6025"/>
    <w:rsid w:val="00FC51FF"/>
    <w:rsid w:val="00FC6563"/>
    <w:rsid w:val="00FC6D90"/>
    <w:rsid w:val="00FD14E0"/>
    <w:rsid w:val="00FD5042"/>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0E706CC7"/>
  <w15:docId w15:val="{EB189012-4563-435D-A585-6F3276C3B8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mbria" w:eastAsia="MS Minngs" w:hAnsi="Cambria" w:cs="Times New Roman"/>
        <w:lang w:val="nl-NL" w:eastAsia="nl-NL"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F2D46"/>
    <w:rPr>
      <w:sz w:val="24"/>
      <w:szCs w:val="24"/>
      <w:lang w:val="en-GB"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9C5757"/>
    <w:pPr>
      <w:tabs>
        <w:tab w:val="center" w:pos="4320"/>
        <w:tab w:val="right" w:pos="8640"/>
      </w:tabs>
    </w:pPr>
  </w:style>
  <w:style w:type="character" w:customStyle="1" w:styleId="HeaderChar">
    <w:name w:val="Header Char"/>
    <w:link w:val="Header"/>
    <w:uiPriority w:val="99"/>
    <w:locked/>
    <w:rsid w:val="009C5757"/>
    <w:rPr>
      <w:rFonts w:cs="Times New Roman"/>
    </w:rPr>
  </w:style>
  <w:style w:type="paragraph" w:styleId="Footer">
    <w:name w:val="footer"/>
    <w:basedOn w:val="Normal"/>
    <w:link w:val="FooterChar"/>
    <w:uiPriority w:val="99"/>
    <w:rsid w:val="009C5757"/>
    <w:pPr>
      <w:tabs>
        <w:tab w:val="center" w:pos="4320"/>
        <w:tab w:val="right" w:pos="8640"/>
      </w:tabs>
    </w:pPr>
  </w:style>
  <w:style w:type="character" w:customStyle="1" w:styleId="FooterChar">
    <w:name w:val="Footer Char"/>
    <w:link w:val="Footer"/>
    <w:uiPriority w:val="99"/>
    <w:locked/>
    <w:rsid w:val="009C5757"/>
    <w:rPr>
      <w:rFonts w:cs="Times New Roman"/>
    </w:rPr>
  </w:style>
  <w:style w:type="paragraph" w:styleId="BalloonText">
    <w:name w:val="Balloon Text"/>
    <w:basedOn w:val="Normal"/>
    <w:link w:val="BalloonTextChar"/>
    <w:uiPriority w:val="99"/>
    <w:semiHidden/>
    <w:rsid w:val="009C5757"/>
    <w:rPr>
      <w:rFonts w:ascii="Lucida Grande" w:hAnsi="Lucida Grande" w:cs="Lucida Grande"/>
      <w:sz w:val="18"/>
      <w:szCs w:val="18"/>
    </w:rPr>
  </w:style>
  <w:style w:type="character" w:customStyle="1" w:styleId="BalloonTextChar">
    <w:name w:val="Balloon Text Char"/>
    <w:link w:val="BalloonText"/>
    <w:uiPriority w:val="99"/>
    <w:semiHidden/>
    <w:locked/>
    <w:rsid w:val="009C5757"/>
    <w:rPr>
      <w:rFonts w:ascii="Lucida Grande" w:hAnsi="Lucida Grande" w:cs="Lucida Grande"/>
      <w:sz w:val="18"/>
      <w:szCs w:val="18"/>
    </w:rPr>
  </w:style>
  <w:style w:type="character" w:customStyle="1" w:styleId="google-src-text1">
    <w:name w:val="google-src-text1"/>
    <w:uiPriority w:val="99"/>
    <w:rsid w:val="001F78EA"/>
    <w:rPr>
      <w:rFonts w:cs="Times New Roman"/>
      <w:vanish/>
    </w:rPr>
  </w:style>
  <w:style w:type="table" w:styleId="TableGrid">
    <w:name w:val="Table Grid"/>
    <w:basedOn w:val="TableNormal"/>
    <w:uiPriority w:val="59"/>
    <w:locked/>
    <w:rsid w:val="001F78EA"/>
    <w:rPr>
      <w:rFonts w:ascii="Times New Roman" w:eastAsia="SimSu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1F78EA"/>
    <w:rPr>
      <w:rFonts w:cs="Times New Roman"/>
      <w:color w:val="0000FF"/>
      <w:u w:val="single"/>
    </w:rPr>
  </w:style>
  <w:style w:type="paragraph" w:customStyle="1" w:styleId="Grotekop22">
    <w:name w:val="Grote kop (22)"/>
    <w:basedOn w:val="Normal"/>
    <w:uiPriority w:val="99"/>
    <w:rsid w:val="00364775"/>
    <w:pPr>
      <w:spacing w:before="240" w:after="240"/>
    </w:pPr>
    <w:rPr>
      <w:rFonts w:ascii="Verdana" w:hAnsi="Verdana"/>
      <w:b/>
      <w:bCs/>
      <w:color w:val="003366"/>
      <w:sz w:val="44"/>
      <w:lang w:val="nl-NL" w:eastAsia="nl-NL"/>
    </w:rPr>
  </w:style>
  <w:style w:type="character" w:styleId="FollowedHyperlink">
    <w:name w:val="FollowedHyperlink"/>
    <w:uiPriority w:val="99"/>
    <w:rsid w:val="00E6238A"/>
    <w:rPr>
      <w:rFonts w:cs="Times New Roman"/>
      <w:color w:val="606420"/>
      <w:u w:val="single"/>
    </w:rPr>
  </w:style>
  <w:style w:type="paragraph" w:styleId="FootnoteText">
    <w:name w:val="footnote text"/>
    <w:basedOn w:val="Normal"/>
    <w:link w:val="FootnoteTextChar"/>
    <w:semiHidden/>
    <w:rsid w:val="00FC6D90"/>
    <w:pPr>
      <w:spacing w:line="240" w:lineRule="exact"/>
    </w:pPr>
    <w:rPr>
      <w:rFonts w:ascii="Times New Roman" w:hAnsi="Times New Roman"/>
      <w:sz w:val="20"/>
      <w:szCs w:val="20"/>
      <w:lang w:val="nl-NL"/>
    </w:rPr>
  </w:style>
  <w:style w:type="character" w:customStyle="1" w:styleId="FootnoteTextChar">
    <w:name w:val="Footnote Text Char"/>
    <w:link w:val="FootnoteText"/>
    <w:semiHidden/>
    <w:rsid w:val="0012493A"/>
    <w:rPr>
      <w:sz w:val="20"/>
      <w:szCs w:val="20"/>
      <w:lang w:val="en-GB"/>
    </w:rPr>
  </w:style>
  <w:style w:type="character" w:styleId="FootnoteReference">
    <w:name w:val="footnote reference"/>
    <w:semiHidden/>
    <w:rsid w:val="00FC6D90"/>
    <w:rPr>
      <w:vertAlign w:val="superscript"/>
    </w:rPr>
  </w:style>
  <w:style w:type="paragraph" w:styleId="NormalWeb">
    <w:name w:val="Normal (Web)"/>
    <w:basedOn w:val="Normal"/>
    <w:rsid w:val="00FC6D90"/>
    <w:pPr>
      <w:spacing w:after="240"/>
    </w:pPr>
    <w:rPr>
      <w:rFonts w:ascii="Times New Roman" w:hAnsi="Times New Roman"/>
      <w:color w:val="000000"/>
      <w:lang w:val="en-US"/>
    </w:rPr>
  </w:style>
  <w:style w:type="paragraph" w:customStyle="1" w:styleId="below-header-11">
    <w:name w:val="below-header-11"/>
    <w:basedOn w:val="Normal"/>
    <w:rsid w:val="00FD14E0"/>
    <w:pPr>
      <w:spacing w:before="75" w:after="75"/>
    </w:pPr>
    <w:rPr>
      <w:rFonts w:ascii="Times New Roman" w:hAnsi="Times New Roman"/>
      <w:color w:val="083C89"/>
      <w:lang w:val="en-US"/>
    </w:rPr>
  </w:style>
  <w:style w:type="paragraph" w:styleId="ListParagraph">
    <w:name w:val="List Paragraph"/>
    <w:basedOn w:val="Normal"/>
    <w:uiPriority w:val="34"/>
    <w:qFormat/>
    <w:rsid w:val="00FB6025"/>
    <w:pPr>
      <w:ind w:left="720"/>
      <w:contextualSpacing/>
    </w:pPr>
  </w:style>
  <w:style w:type="paragraph" w:styleId="NoSpacing">
    <w:name w:val="No Spacing"/>
    <w:uiPriority w:val="1"/>
    <w:qFormat/>
    <w:rsid w:val="00FD5042"/>
    <w:rPr>
      <w:rFonts w:asciiTheme="minorHAnsi" w:eastAsiaTheme="minorHAnsi" w:hAnsiTheme="minorHAnsi" w:cstheme="minorBid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66747542">
      <w:bodyDiv w:val="1"/>
      <w:marLeft w:val="0"/>
      <w:marRight w:val="0"/>
      <w:marTop w:val="0"/>
      <w:marBottom w:val="0"/>
      <w:divBdr>
        <w:top w:val="none" w:sz="0" w:space="0" w:color="auto"/>
        <w:left w:val="none" w:sz="0" w:space="0" w:color="auto"/>
        <w:bottom w:val="none" w:sz="0" w:space="0" w:color="auto"/>
        <w:right w:val="none" w:sz="0" w:space="0" w:color="auto"/>
      </w:divBdr>
    </w:div>
    <w:div w:id="206402170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cft.vanderbilt.edu/guides-sub-pages/teaching-statements/"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indtools.com/pages/article/newTMC_05_1.htm"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buijsbhpm\AppData\Local\Microsoft\Windows\Temporary%20Internet%20Files\Content.Outlook\V1AZV92N\template_FGGA_2015_E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7434b20-f452-469f-bd06-7fa8e3cf36e5">
      <Terms xmlns="http://schemas.microsoft.com/office/infopath/2007/PartnerControls"/>
    </lcf76f155ced4ddcb4097134ff3c332f>
    <TaxCatchAll xmlns="e1e7f5a1-e7d9-4dba-9eb7-d779bf793956"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063E31DB43812479E1653C7CCD343A4" ma:contentTypeVersion="10" ma:contentTypeDescription="Een nieuw document maken." ma:contentTypeScope="" ma:versionID="863afb09e8cbb536d8ad95f69b902eef">
  <xsd:schema xmlns:xsd="http://www.w3.org/2001/XMLSchema" xmlns:xs="http://www.w3.org/2001/XMLSchema" xmlns:p="http://schemas.microsoft.com/office/2006/metadata/properties" xmlns:ns2="87434b20-f452-469f-bd06-7fa8e3cf36e5" xmlns:ns3="e1e7f5a1-e7d9-4dba-9eb7-d779bf793956" targetNamespace="http://schemas.microsoft.com/office/2006/metadata/properties" ma:root="true" ma:fieldsID="1576c247529007a8e215217a3df38955" ns2:_="" ns3:_="">
    <xsd:import namespace="87434b20-f452-469f-bd06-7fa8e3cf36e5"/>
    <xsd:import namespace="e1e7f5a1-e7d9-4dba-9eb7-d779bf79395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7434b20-f452-469f-bd06-7fa8e3cf36e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lcf76f155ced4ddcb4097134ff3c332f" ma:index="13" nillable="true" ma:taxonomy="true" ma:internalName="lcf76f155ced4ddcb4097134ff3c332f" ma:taxonomyFieldName="MediaServiceImageTags" ma:displayName="Afbeeldingtags" ma:readOnly="false" ma:fieldId="{5cf76f15-5ced-4ddc-b409-7134ff3c332f}" ma:taxonomyMulti="true" ma:sspId="5631252e-6fa5-4b2b-9987-d0b6e83c6b6b"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1e7f5a1-e7d9-4dba-9eb7-d779bf793956"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1951993f-54d9-4b45-b22e-42270bf671bb}" ma:internalName="TaxCatchAll" ma:showField="CatchAllData" ma:web="e1e7f5a1-e7d9-4dba-9eb7-d779bf79395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923121-B87D-4FAA-BD8E-972F1A963192}">
  <ds:schemaRefs>
    <ds:schemaRef ds:uri="http://schemas.microsoft.com/office/2006/metadata/properties"/>
    <ds:schemaRef ds:uri="http://schemas.microsoft.com/office/infopath/2007/PartnerControls"/>
    <ds:schemaRef ds:uri="87434b20-f452-469f-bd06-7fa8e3cf36e5"/>
    <ds:schemaRef ds:uri="e1e7f5a1-e7d9-4dba-9eb7-d779bf793956"/>
  </ds:schemaRefs>
</ds:datastoreItem>
</file>

<file path=customXml/itemProps2.xml><?xml version="1.0" encoding="utf-8"?>
<ds:datastoreItem xmlns:ds="http://schemas.openxmlformats.org/officeDocument/2006/customXml" ds:itemID="{71868F6E-520A-42A5-9DA2-8436BE8DC4B0}">
  <ds:schemaRefs>
    <ds:schemaRef ds:uri="http://schemas.microsoft.com/sharepoint/v3/contenttype/forms"/>
  </ds:schemaRefs>
</ds:datastoreItem>
</file>

<file path=customXml/itemProps3.xml><?xml version="1.0" encoding="utf-8"?>
<ds:datastoreItem xmlns:ds="http://schemas.openxmlformats.org/officeDocument/2006/customXml" ds:itemID="{A8093B15-C4F9-4D43-9CFB-7041789E61C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7434b20-f452-469f-bd06-7fa8e3cf36e5"/>
    <ds:schemaRef ds:uri="e1e7f5a1-e7d9-4dba-9eb7-d779bf79395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8831AA8-2887-49DD-A856-D14D41A532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template_FGGA_2015_ENG</Template>
  <TotalTime>0</TotalTime>
  <Pages>5</Pages>
  <Words>795</Words>
  <Characters>4537</Characters>
  <Application>Microsoft Office Word</Application>
  <DocSecurity>0</DocSecurity>
  <Lines>37</Lines>
  <Paragraphs>10</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aaa</Company>
  <LinksUpToDate>false</LinksUpToDate>
  <CharactersWithSpaces>5322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Dobbinga, B.H.P.M.</dc:creator>
  <cp:lastModifiedBy>Vries, M.A.M. de (Micaela)</cp:lastModifiedBy>
  <cp:revision>3</cp:revision>
  <cp:lastPrinted>2013-06-25T09:15:00Z</cp:lastPrinted>
  <dcterms:created xsi:type="dcterms:W3CDTF">2025-08-12T14:19:00Z</dcterms:created>
  <dcterms:modified xsi:type="dcterms:W3CDTF">2025-08-12T14:20:00Z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0x0101000063E31DB43812479E1653C7CCD343A4</vt:lpwstr>
  </property>
</Properties>
</file>